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A805A4">
      <w:pPr>
        <w:rPr>
          <w:sz w:val="2"/>
          <w:szCs w:val="2"/>
        </w:rPr>
      </w:pPr>
      <w:r>
        <w:rPr>
          <w:noProof/>
        </w:rPr>
        <w:drawing>
          <wp:anchor distT="0" distB="0" distL="114300" distR="114300" simplePos="0" relativeHeight="251659263" behindDoc="1" locked="0" layoutInCell="1" allowOverlap="1" wp14:anchorId="14CE12A8" wp14:editId="65F4ADD9">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104C68">
        <w:trPr>
          <w:trHeight w:val="2591"/>
        </w:trPr>
        <w:tc>
          <w:tcPr>
            <w:tcW w:w="10194" w:type="dxa"/>
          </w:tcPr>
          <w:p w14:paraId="19458101" w14:textId="7E0DBE99" w:rsidR="00E648AD" w:rsidRPr="006A389E" w:rsidRDefault="00356752" w:rsidP="006400A2">
            <w:pPr>
              <w:pStyle w:val="Title"/>
              <w:ind w:left="284"/>
              <w:rPr>
                <w:color w:val="FFFFFF" w:themeColor="background1"/>
                <w:sz w:val="48"/>
                <w:szCs w:val="44"/>
              </w:rPr>
            </w:pPr>
            <w:sdt>
              <w:sdtPr>
                <w:rPr>
                  <w:color w:val="FFFFFF" w:themeColor="background1"/>
                  <w:sz w:val="48"/>
                  <w:szCs w:val="44"/>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455C8A" w:rsidRPr="00455C8A">
                  <w:rPr>
                    <w:color w:val="FFFFFF" w:themeColor="background1"/>
                    <w:sz w:val="48"/>
                    <w:szCs w:val="44"/>
                  </w:rPr>
                  <w:t>SDA application for operational work for the clearing of native vegetation</w:t>
                </w:r>
              </w:sdtContent>
            </w:sdt>
          </w:p>
          <w:sdt>
            <w:sdtPr>
              <w:rPr>
                <w:rFonts w:asciiTheme="majorHAnsi" w:eastAsiaTheme="majorEastAsia" w:hAnsiTheme="majorHAnsi" w:cstheme="majorBidi"/>
                <w:sz w:val="28"/>
                <w:szCs w:val="28"/>
              </w:r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529FB1B6" w:rsidR="00E648AD" w:rsidRPr="00E648AD" w:rsidRDefault="00104C68" w:rsidP="006400A2">
                <w:pPr>
                  <w:pStyle w:val="Subtitle"/>
                  <w:ind w:left="284"/>
                </w:pPr>
                <w:r w:rsidRPr="00104C68">
                  <w:rPr>
                    <w:rFonts w:asciiTheme="majorHAnsi" w:eastAsiaTheme="majorEastAsia" w:hAnsiTheme="majorHAnsi" w:cstheme="majorBidi"/>
                    <w:sz w:val="28"/>
                    <w:szCs w:val="28"/>
                  </w:rPr>
                  <w:t>Cairns South</w:t>
                </w:r>
                <w:r w:rsidR="00455C8A">
                  <w:rPr>
                    <w:rFonts w:asciiTheme="majorHAnsi" w:eastAsiaTheme="majorEastAsia" w:hAnsiTheme="majorHAnsi" w:cstheme="majorBidi"/>
                    <w:sz w:val="28"/>
                    <w:szCs w:val="28"/>
                  </w:rPr>
                  <w:t>, Gladstone and Townsville</w:t>
                </w:r>
                <w:r w:rsidR="00066A9E">
                  <w:rPr>
                    <w:rFonts w:asciiTheme="majorHAnsi" w:eastAsiaTheme="majorEastAsia" w:hAnsiTheme="majorHAnsi" w:cstheme="majorBidi"/>
                    <w:sz w:val="28"/>
                    <w:szCs w:val="28"/>
                  </w:rPr>
                  <w:t xml:space="preserve"> </w:t>
                </w:r>
                <w:r w:rsidRPr="00104C68">
                  <w:rPr>
                    <w:rFonts w:asciiTheme="majorHAnsi" w:eastAsiaTheme="majorEastAsia" w:hAnsiTheme="majorHAnsi" w:cstheme="majorBidi"/>
                    <w:sz w:val="28"/>
                    <w:szCs w:val="28"/>
                  </w:rPr>
                  <w:t>State Development Area</w:t>
                </w:r>
              </w:p>
            </w:sdtContent>
          </w:sdt>
        </w:tc>
      </w:tr>
    </w:tbl>
    <w:p w14:paraId="42CE80F4" w14:textId="77777777" w:rsidR="00455C8A" w:rsidRDefault="00455C8A" w:rsidP="009D28D1">
      <w:pPr>
        <w:pStyle w:val="BodyText"/>
        <w:spacing w:after="0"/>
        <w:rPr>
          <w:sz w:val="20"/>
          <w:szCs w:val="20"/>
        </w:rPr>
      </w:pPr>
      <w:bookmarkStart w:id="0" w:name="_Hlk213760947"/>
      <w:r w:rsidRPr="00455C8A">
        <w:rPr>
          <w:sz w:val="20"/>
          <w:szCs w:val="20"/>
        </w:rPr>
        <w:t xml:space="preserve">This form is used to make an </w:t>
      </w:r>
      <w:r w:rsidRPr="002662A9">
        <w:rPr>
          <w:i/>
          <w:iCs/>
          <w:sz w:val="20"/>
          <w:szCs w:val="20"/>
        </w:rPr>
        <w:t>SDA application to the Coordinator-General for operational work for the clearing of native vegetation</w:t>
      </w:r>
      <w:r w:rsidRPr="00455C8A">
        <w:rPr>
          <w:sz w:val="20"/>
          <w:szCs w:val="20"/>
        </w:rPr>
        <w:t xml:space="preserve"> within the Cairns South State Development Area (SDA) (Environmental Management Precinct only), the Gladstone SDA or the Townsville SDA.</w:t>
      </w:r>
    </w:p>
    <w:p w14:paraId="689993C8" w14:textId="5DA5F5AB"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116ED523" w14:textId="77777777" w:rsidR="00455C8A" w:rsidRPr="00455C8A" w:rsidRDefault="00455C8A" w:rsidP="00455C8A">
      <w:pPr>
        <w:pStyle w:val="ListBullet0"/>
        <w:rPr>
          <w:sz w:val="20"/>
          <w:szCs w:val="20"/>
          <w:lang w:val="en-NZ"/>
        </w:rPr>
      </w:pPr>
      <w:bookmarkStart w:id="1" w:name="_Hlk81234970"/>
      <w:r w:rsidRPr="00455C8A">
        <w:rPr>
          <w:sz w:val="20"/>
          <w:szCs w:val="20"/>
          <w:lang w:val="en-NZ"/>
        </w:rPr>
        <w:t xml:space="preserve">For applications within the Gladstone SDA, an </w:t>
      </w:r>
      <w:r w:rsidRPr="00455C8A">
        <w:rPr>
          <w:i/>
          <w:iCs/>
          <w:sz w:val="20"/>
          <w:szCs w:val="20"/>
          <w:lang w:val="en-NZ"/>
        </w:rPr>
        <w:t>SDA application for operational work</w:t>
      </w:r>
      <w:r w:rsidRPr="00455C8A">
        <w:rPr>
          <w:sz w:val="20"/>
          <w:szCs w:val="20"/>
          <w:lang w:val="en-NZ"/>
        </w:rPr>
        <w:t xml:space="preserve"> can only be submitted in conjunction with an </w:t>
      </w:r>
      <w:r w:rsidRPr="00455C8A">
        <w:rPr>
          <w:i/>
          <w:iCs/>
          <w:sz w:val="20"/>
          <w:szCs w:val="20"/>
          <w:lang w:val="en-NZ"/>
        </w:rPr>
        <w:t>SDA application for a material change of use</w:t>
      </w:r>
      <w:r w:rsidRPr="00455C8A">
        <w:rPr>
          <w:sz w:val="20"/>
          <w:szCs w:val="20"/>
          <w:lang w:val="en-NZ"/>
        </w:rPr>
        <w:t xml:space="preserve"> or </w:t>
      </w:r>
      <w:r w:rsidRPr="00455C8A">
        <w:rPr>
          <w:i/>
          <w:iCs/>
          <w:sz w:val="20"/>
          <w:szCs w:val="20"/>
          <w:lang w:val="en-NZ"/>
        </w:rPr>
        <w:t>SDA application for reconfiguring a lot</w:t>
      </w:r>
      <w:r w:rsidRPr="00455C8A">
        <w:rPr>
          <w:sz w:val="20"/>
          <w:szCs w:val="20"/>
          <w:lang w:val="en-NZ"/>
        </w:rPr>
        <w:t>.</w:t>
      </w:r>
    </w:p>
    <w:p w14:paraId="63F35BCE" w14:textId="77777777" w:rsidR="00455C8A" w:rsidRPr="00455C8A" w:rsidRDefault="00455C8A" w:rsidP="00455C8A">
      <w:pPr>
        <w:pStyle w:val="ListBullet0"/>
        <w:rPr>
          <w:sz w:val="20"/>
          <w:szCs w:val="20"/>
          <w:lang w:val="en-NZ"/>
        </w:rPr>
      </w:pPr>
      <w:r w:rsidRPr="00455C8A">
        <w:rPr>
          <w:sz w:val="20"/>
          <w:szCs w:val="20"/>
          <w:lang w:val="en-NZ"/>
        </w:rPr>
        <w:t xml:space="preserve">For applications within the Cairns South SDA, other operational work is regulated as part of an </w:t>
      </w:r>
      <w:r w:rsidRPr="00455C8A">
        <w:rPr>
          <w:i/>
          <w:iCs/>
          <w:sz w:val="20"/>
          <w:szCs w:val="20"/>
          <w:lang w:val="en-NZ"/>
        </w:rPr>
        <w:t>SDA application for a material change of use</w:t>
      </w:r>
      <w:r w:rsidRPr="00455C8A">
        <w:rPr>
          <w:sz w:val="20"/>
          <w:szCs w:val="20"/>
          <w:lang w:val="en-NZ"/>
        </w:rPr>
        <w:t xml:space="preserve"> or </w:t>
      </w:r>
      <w:r w:rsidRPr="00455C8A">
        <w:rPr>
          <w:i/>
          <w:iCs/>
          <w:sz w:val="20"/>
          <w:szCs w:val="20"/>
          <w:lang w:val="en-NZ"/>
        </w:rPr>
        <w:t>SDA application for reconfiguring a lot</w:t>
      </w:r>
      <w:r w:rsidRPr="00455C8A">
        <w:rPr>
          <w:sz w:val="20"/>
          <w:szCs w:val="20"/>
          <w:lang w:val="en-NZ"/>
        </w:rPr>
        <w:t>. A separate form is available if required.</w:t>
      </w:r>
    </w:p>
    <w:p w14:paraId="2AEDA0B3" w14:textId="77777777" w:rsidR="009D28D1" w:rsidRPr="00356752" w:rsidRDefault="009D28D1" w:rsidP="009D28D1">
      <w:pPr>
        <w:pStyle w:val="AltHeading4"/>
        <w:rPr>
          <w:color w:val="00376E"/>
        </w:rPr>
      </w:pPr>
      <w:r w:rsidRPr="00356752">
        <w:rPr>
          <w:color w:val="00376E"/>
        </w:rPr>
        <w:t>Prior to lodging your application</w:t>
      </w:r>
    </w:p>
    <w:p w14:paraId="793ACBE4" w14:textId="1734C301" w:rsidR="009D28D1" w:rsidRPr="00B5114B" w:rsidRDefault="009D28D1" w:rsidP="009D28D1">
      <w:pPr>
        <w:pStyle w:val="ListBullet0"/>
        <w:rPr>
          <w:sz w:val="20"/>
          <w:szCs w:val="20"/>
          <w:lang w:val="en-NZ"/>
        </w:rPr>
      </w:pPr>
      <w:bookmarkStart w:id="2" w:name="_Hlk81242290"/>
      <w:r w:rsidRPr="00B5114B">
        <w:rPr>
          <w:sz w:val="20"/>
          <w:szCs w:val="20"/>
          <w:lang w:val="en-NZ"/>
        </w:rPr>
        <w:t>Read the relevant development scheme at</w:t>
      </w:r>
      <w:r w:rsidRPr="007C1D59">
        <w:rPr>
          <w:sz w:val="20"/>
          <w:szCs w:val="20"/>
          <w:lang w:val="en-NZ"/>
        </w:rPr>
        <w:t xml:space="preserve"> </w:t>
      </w:r>
      <w:hyperlink r:id="rId10" w:history="1">
        <w:r w:rsidR="007C1D59" w:rsidRPr="00356752">
          <w:rPr>
            <w:rStyle w:val="Hyperlink"/>
            <w:rFonts w:cs="Arial"/>
            <w:b w:val="0"/>
            <w:bCs/>
            <w:sz w:val="20"/>
            <w:szCs w:val="20"/>
          </w:rPr>
          <w:t>www.coordinatorgeneral.qld.gov.au/sda</w:t>
        </w:r>
      </w:hyperlink>
      <w:r>
        <w:t>.</w:t>
      </w:r>
      <w:r w:rsidRPr="00B5114B">
        <w:rPr>
          <w:lang w:val="en-NZ"/>
        </w:rPr>
        <w:t xml:space="preserve"> </w:t>
      </w:r>
    </w:p>
    <w:p w14:paraId="7D05A28C" w14:textId="56EA5B71" w:rsidR="00375601" w:rsidRDefault="006A389E"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356752">
          <w:rPr>
            <w:rStyle w:val="Hyperlink"/>
            <w:rFonts w:cs="Arial"/>
            <w:b w:val="0"/>
            <w:bCs/>
            <w:sz w:val="20"/>
            <w:szCs w:val="20"/>
          </w:rPr>
          <w:t>sdainfo@coordinatorgeneral.qld.gov.au</w:t>
        </w:r>
      </w:hyperlink>
      <w:r w:rsidRPr="00356752">
        <w:rPr>
          <w:rFonts w:cs="Arial"/>
          <w:b/>
          <w:bCs/>
          <w:sz w:val="20"/>
          <w:szCs w:val="20"/>
        </w:rPr>
        <w:t xml:space="preserve"> </w:t>
      </w:r>
      <w:r w:rsidRPr="00B5114B">
        <w:rPr>
          <w:rFonts w:cs="Arial"/>
          <w:sz w:val="20"/>
          <w:szCs w:val="20"/>
        </w:rPr>
        <w:t xml:space="preserve">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r w:rsidR="009D28D1" w:rsidRPr="00B5114B">
        <w:rPr>
          <w:sz w:val="20"/>
          <w:szCs w:val="20"/>
          <w:lang w:val="en-NZ"/>
        </w:rPr>
        <w:t xml:space="preserve"> </w:t>
      </w:r>
    </w:p>
    <w:p w14:paraId="5FACD400" w14:textId="7090B758"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r w:rsidR="007C1D59" w:rsidRPr="007C1D59">
        <w:rPr>
          <w:rFonts w:cs="Arial"/>
          <w:i/>
          <w:iCs/>
          <w:sz w:val="20"/>
          <w:szCs w:val="20"/>
        </w:rPr>
        <w:t xml:space="preserve">Overview of </w:t>
      </w:r>
      <w:proofErr w:type="gramStart"/>
      <w:r w:rsidR="007C1D59" w:rsidRPr="007C1D59">
        <w:rPr>
          <w:rFonts w:cs="Arial"/>
          <w:i/>
          <w:iCs/>
          <w:sz w:val="20"/>
          <w:szCs w:val="20"/>
        </w:rPr>
        <w:t>fees</w:t>
      </w:r>
      <w:proofErr w:type="gramEnd"/>
      <w:r w:rsidR="007C1D59" w:rsidRPr="007C1D59">
        <w:rPr>
          <w:rFonts w:cs="Arial"/>
          <w:i/>
          <w:iCs/>
          <w:sz w:val="20"/>
          <w:szCs w:val="20"/>
        </w:rPr>
        <w:t xml:space="preserve"> for the Office of the Coordinator-General.</w:t>
      </w:r>
    </w:p>
    <w:bookmarkEnd w:id="1"/>
    <w:bookmarkEnd w:id="2"/>
    <w:p w14:paraId="044DECAE" w14:textId="77777777" w:rsidR="009D28D1" w:rsidRPr="00356752" w:rsidRDefault="009D28D1" w:rsidP="009D28D1">
      <w:pPr>
        <w:pStyle w:val="AltHeading4"/>
        <w:rPr>
          <w:color w:val="00376E"/>
        </w:rPr>
      </w:pPr>
      <w:r w:rsidRPr="00356752">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The information provided must be detailed enough to enable the Coordinator-General to adequately assess the application or request. Insufficient information may result in the Coordinator-General requesting additional information.</w:t>
      </w:r>
      <w:bookmarkStart w:id="5" w:name="_Hlk496527798"/>
      <w:bookmarkEnd w:id="3"/>
    </w:p>
    <w:p w14:paraId="246877D2" w14:textId="46FC20A5" w:rsidR="009D28D1" w:rsidRPr="00356752" w:rsidRDefault="009D28D1" w:rsidP="009D28D1">
      <w:pPr>
        <w:pStyle w:val="AltHeading4"/>
        <w:rPr>
          <w:color w:val="00376E"/>
        </w:rPr>
      </w:pPr>
      <w:r w:rsidRPr="00356752">
        <w:rPr>
          <w:color w:val="00376E"/>
        </w:rPr>
        <w:lastRenderedPageBreak/>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2" w:history="1">
        <w:r w:rsidRPr="00356752">
          <w:rPr>
            <w:rStyle w:val="Hyperlink"/>
            <w:b w:val="0"/>
            <w:bCs/>
            <w:sz w:val="20"/>
            <w:szCs w:val="20"/>
          </w:rPr>
          <w:t>sdainfo@coordinatorgeneral.qld.gov.au</w:t>
        </w:r>
      </w:hyperlink>
      <w:r w:rsidRPr="00356752">
        <w:rPr>
          <w:rStyle w:val="BodyTextChar"/>
          <w:b/>
          <w:bCs/>
          <w:sz w:val="20"/>
          <w:szCs w:val="20"/>
          <w:lang w:eastAsia="en-AU"/>
        </w:rPr>
        <w:t xml:space="preserve"> </w:t>
      </w:r>
      <w:r w:rsidRPr="00356752">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089E60A2"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690860">
        <w:rPr>
          <w:rFonts w:cs="Arial"/>
          <w:sz w:val="20"/>
          <w:szCs w:val="20"/>
        </w:rPr>
        <w:t>d</w:t>
      </w:r>
      <w:r w:rsidRPr="002C2771">
        <w:rPr>
          <w:rFonts w:cs="Arial"/>
          <w:sz w:val="20"/>
          <w:szCs w:val="20"/>
        </w:rPr>
        <w:t xml:space="preserve">evelopment </w:t>
      </w:r>
      <w:r w:rsidR="00690860">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356752" w:rsidRDefault="009D28D1" w:rsidP="009D28D1">
      <w:pPr>
        <w:pStyle w:val="AltHeading4"/>
        <w:rPr>
          <w:color w:val="00376E"/>
        </w:rPr>
      </w:pPr>
      <w:bookmarkStart w:id="8" w:name="_Hlk81235057"/>
      <w:bookmarkEnd w:id="5"/>
      <w:bookmarkEnd w:id="6"/>
      <w:r w:rsidRPr="00356752">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in the course of processing, assessing, and making a decision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356752"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356752" w:rsidRDefault="009D28D1" w:rsidP="009D28D1">
      <w:pPr>
        <w:pStyle w:val="AltHeading4"/>
        <w:rPr>
          <w:color w:val="00376E"/>
        </w:rPr>
      </w:pPr>
      <w:r w:rsidRPr="00356752">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make a decision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Public Records Act 2002</w:t>
      </w:r>
      <w:r w:rsidRPr="00B94925">
        <w:rPr>
          <w:sz w:val="20"/>
          <w:szCs w:val="20"/>
        </w:rPr>
        <w:t xml:space="preserve">, and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356752"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690860">
        <w:tc>
          <w:tcPr>
            <w:tcW w:w="10194" w:type="dxa"/>
            <w:gridSpan w:val="2"/>
            <w:shd w:val="clear" w:color="auto" w:fill="F2F2F2" w:themeFill="background1" w:themeFillShade="F2"/>
          </w:tcPr>
          <w:bookmarkEnd w:id="8"/>
          <w:p w14:paraId="3E95406D" w14:textId="04E648A7" w:rsidR="009D28D1" w:rsidRPr="00B15C69" w:rsidRDefault="009D28D1" w:rsidP="00A805A4">
            <w:pPr>
              <w:pStyle w:val="TableHeading"/>
              <w:rPr>
                <w:vertAlign w:val="superscript"/>
              </w:rPr>
            </w:pPr>
            <w:r>
              <w:t xml:space="preserve">1. </w:t>
            </w:r>
            <w:r w:rsidR="00B01948">
              <w:t xml:space="preserve"> </w:t>
            </w:r>
            <w:r>
              <w:t>Proponent</w:t>
            </w:r>
            <w:r w:rsidRPr="00B15C69">
              <w:t xml:space="preserve"> details</w:t>
            </w:r>
          </w:p>
          <w:p w14:paraId="7ED56EFC" w14:textId="77777777" w:rsidR="009D28D1" w:rsidRPr="00B15C69" w:rsidRDefault="009D28D1" w:rsidP="00A805A4">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A805A4">
        <w:tc>
          <w:tcPr>
            <w:tcW w:w="3149" w:type="dxa"/>
          </w:tcPr>
          <w:p w14:paraId="3D984078" w14:textId="77777777" w:rsidR="009D28D1" w:rsidRPr="00B15C69" w:rsidRDefault="009D28D1" w:rsidP="00A805A4">
            <w:pPr>
              <w:pStyle w:val="TableText"/>
            </w:pPr>
            <w:r w:rsidRPr="00B15C69">
              <w:t xml:space="preserve">Name/s (individual or company name in full) </w:t>
            </w:r>
          </w:p>
        </w:tc>
        <w:tc>
          <w:tcPr>
            <w:tcW w:w="7045" w:type="dxa"/>
          </w:tcPr>
          <w:p w14:paraId="14EE0793" w14:textId="77777777" w:rsidR="009D28D1" w:rsidRPr="00B15C69" w:rsidRDefault="009D28D1" w:rsidP="00A805A4">
            <w:pPr>
              <w:pStyle w:val="TableText"/>
            </w:pPr>
          </w:p>
        </w:tc>
      </w:tr>
      <w:tr w:rsidR="009D28D1" w:rsidRPr="005C2AE4" w14:paraId="0477D410" w14:textId="77777777" w:rsidTr="00A805A4">
        <w:tc>
          <w:tcPr>
            <w:tcW w:w="3149" w:type="dxa"/>
          </w:tcPr>
          <w:p w14:paraId="0284CE42" w14:textId="77777777" w:rsidR="009D28D1" w:rsidRPr="00B15C69" w:rsidRDefault="009D28D1" w:rsidP="00A805A4">
            <w:pPr>
              <w:pStyle w:val="TableText"/>
            </w:pPr>
            <w:r w:rsidRPr="00B15C69">
              <w:t>Contact name (for companies)</w:t>
            </w:r>
          </w:p>
        </w:tc>
        <w:tc>
          <w:tcPr>
            <w:tcW w:w="7045" w:type="dxa"/>
          </w:tcPr>
          <w:p w14:paraId="3BE96942" w14:textId="77777777" w:rsidR="009D28D1" w:rsidRPr="00B15C69" w:rsidRDefault="009D28D1" w:rsidP="00A805A4">
            <w:pPr>
              <w:pStyle w:val="TableText"/>
            </w:pPr>
          </w:p>
        </w:tc>
      </w:tr>
      <w:tr w:rsidR="009D28D1" w:rsidRPr="005C2AE4" w14:paraId="08B2362D" w14:textId="77777777" w:rsidTr="00A805A4">
        <w:tc>
          <w:tcPr>
            <w:tcW w:w="3149" w:type="dxa"/>
          </w:tcPr>
          <w:p w14:paraId="040F0E15" w14:textId="77777777" w:rsidR="009D28D1" w:rsidRPr="00B15C69" w:rsidRDefault="009D28D1" w:rsidP="00A805A4">
            <w:pPr>
              <w:pStyle w:val="TableText"/>
            </w:pPr>
            <w:r w:rsidRPr="00B15C69">
              <w:t>Postal address</w:t>
            </w:r>
          </w:p>
        </w:tc>
        <w:tc>
          <w:tcPr>
            <w:tcW w:w="7045" w:type="dxa"/>
          </w:tcPr>
          <w:p w14:paraId="509BEBCF" w14:textId="77777777" w:rsidR="009D28D1" w:rsidRPr="00B15C69" w:rsidRDefault="009D28D1" w:rsidP="00A805A4">
            <w:pPr>
              <w:pStyle w:val="TableText"/>
            </w:pPr>
          </w:p>
        </w:tc>
      </w:tr>
      <w:tr w:rsidR="009D28D1" w:rsidRPr="005C2AE4" w14:paraId="02115C82" w14:textId="77777777" w:rsidTr="00A805A4">
        <w:tc>
          <w:tcPr>
            <w:tcW w:w="3149" w:type="dxa"/>
          </w:tcPr>
          <w:p w14:paraId="37D504E2" w14:textId="77777777" w:rsidR="009D28D1" w:rsidRPr="00B15C69" w:rsidRDefault="009D28D1" w:rsidP="00A805A4">
            <w:pPr>
              <w:pStyle w:val="TableText"/>
            </w:pPr>
            <w:r w:rsidRPr="00B15C69">
              <w:t>Contact phone number</w:t>
            </w:r>
            <w:r>
              <w:t>/s</w:t>
            </w:r>
          </w:p>
        </w:tc>
        <w:tc>
          <w:tcPr>
            <w:tcW w:w="7045" w:type="dxa"/>
          </w:tcPr>
          <w:p w14:paraId="02293636" w14:textId="77777777" w:rsidR="009D28D1" w:rsidRPr="00B15C69" w:rsidRDefault="009D28D1" w:rsidP="00A805A4">
            <w:pPr>
              <w:pStyle w:val="TableText"/>
            </w:pPr>
          </w:p>
        </w:tc>
      </w:tr>
      <w:tr w:rsidR="009D28D1" w:rsidRPr="005C2AE4" w14:paraId="12C4B173" w14:textId="77777777" w:rsidTr="00A805A4">
        <w:tc>
          <w:tcPr>
            <w:tcW w:w="3149" w:type="dxa"/>
          </w:tcPr>
          <w:p w14:paraId="6F16A51E" w14:textId="77777777" w:rsidR="009D28D1" w:rsidRPr="00B15C69" w:rsidRDefault="009D28D1" w:rsidP="00A805A4">
            <w:pPr>
              <w:pStyle w:val="TableText"/>
            </w:pPr>
            <w:r w:rsidRPr="00B15C69">
              <w:t xml:space="preserve">Email address </w:t>
            </w:r>
          </w:p>
        </w:tc>
        <w:tc>
          <w:tcPr>
            <w:tcW w:w="7045" w:type="dxa"/>
          </w:tcPr>
          <w:p w14:paraId="52C96215" w14:textId="77777777" w:rsidR="009D28D1" w:rsidRPr="00B15C69" w:rsidRDefault="009D28D1" w:rsidP="00A805A4">
            <w:pPr>
              <w:pStyle w:val="TableText"/>
            </w:pPr>
          </w:p>
        </w:tc>
      </w:tr>
    </w:tbl>
    <w:p w14:paraId="1ED838E2" w14:textId="77777777" w:rsidR="009D28D1" w:rsidRPr="00F159D9" w:rsidRDefault="009D28D1"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3149"/>
        <w:gridCol w:w="7045"/>
      </w:tblGrid>
      <w:tr w:rsidR="006A389E" w:rsidRPr="005C2AE4" w14:paraId="08CCFEA9" w14:textId="77777777" w:rsidTr="00690860">
        <w:tc>
          <w:tcPr>
            <w:tcW w:w="10194" w:type="dxa"/>
            <w:gridSpan w:val="2"/>
            <w:shd w:val="clear" w:color="auto" w:fill="F2F2F2" w:themeFill="background1" w:themeFillShade="F2"/>
          </w:tcPr>
          <w:p w14:paraId="0FBE0A5D" w14:textId="35652918" w:rsidR="006A389E" w:rsidRPr="00B15C69" w:rsidRDefault="006A389E" w:rsidP="00A805A4">
            <w:pPr>
              <w:pStyle w:val="TableHeading"/>
              <w:rPr>
                <w:vertAlign w:val="superscript"/>
              </w:rPr>
            </w:pPr>
            <w:r>
              <w:t xml:space="preserve">2. </w:t>
            </w:r>
            <w:r w:rsidR="00B01948">
              <w:t xml:space="preserve"> </w:t>
            </w:r>
            <w:r w:rsidRPr="00B15C69">
              <w:t>Property description of the land</w:t>
            </w:r>
            <w:r>
              <w:t xml:space="preserve"> the subject of the </w:t>
            </w:r>
            <w:r>
              <w:rPr>
                <w:rFonts w:cs="Arial"/>
              </w:rPr>
              <w:t>SDA application</w:t>
            </w:r>
          </w:p>
          <w:p w14:paraId="08A04D95" w14:textId="5A344C7E" w:rsidR="006A389E" w:rsidRPr="00B15C69" w:rsidRDefault="00740F38" w:rsidP="00A805A4">
            <w:pPr>
              <w:pStyle w:val="TableText"/>
            </w:pPr>
            <w:r w:rsidRPr="00B15C69">
              <w:t>Identify all lots, including any part of a lot o</w:t>
            </w:r>
            <w:r>
              <w:t>ver</w:t>
            </w:r>
            <w:r w:rsidRPr="00B15C69">
              <w:t xml:space="preserve"> which the development is proposed. If necessary, include a map.</w:t>
            </w:r>
          </w:p>
        </w:tc>
      </w:tr>
      <w:tr w:rsidR="006A389E" w:rsidRPr="005C2AE4" w14:paraId="077A4AA7" w14:textId="77777777" w:rsidTr="00A805A4">
        <w:tc>
          <w:tcPr>
            <w:tcW w:w="3149" w:type="dxa"/>
          </w:tcPr>
          <w:p w14:paraId="3B524F58" w14:textId="77777777" w:rsidR="006A389E" w:rsidRPr="00B15C69" w:rsidRDefault="006A389E" w:rsidP="00A805A4">
            <w:pPr>
              <w:pStyle w:val="TableText"/>
            </w:pPr>
            <w:r w:rsidRPr="00B15C69">
              <w:t xml:space="preserve">Lot on </w:t>
            </w:r>
            <w:r>
              <w:t>p</w:t>
            </w:r>
            <w:r w:rsidRPr="00B15C69">
              <w:t>lan description</w:t>
            </w:r>
          </w:p>
          <w:p w14:paraId="5FBAB46A" w14:textId="77777777" w:rsidR="006A389E" w:rsidRPr="00B15C69" w:rsidRDefault="006A389E" w:rsidP="00A805A4">
            <w:pPr>
              <w:pStyle w:val="TableText"/>
            </w:pPr>
            <w:r w:rsidRPr="00B15C69">
              <w:t>(e.g. Lot 3 RP 12345)</w:t>
            </w:r>
          </w:p>
        </w:tc>
        <w:tc>
          <w:tcPr>
            <w:tcW w:w="7045" w:type="dxa"/>
          </w:tcPr>
          <w:p w14:paraId="18A8315C" w14:textId="77777777" w:rsidR="006A389E" w:rsidRPr="00B15C69" w:rsidRDefault="006A389E" w:rsidP="00A805A4">
            <w:pPr>
              <w:pStyle w:val="TableText"/>
            </w:pPr>
          </w:p>
        </w:tc>
      </w:tr>
      <w:tr w:rsidR="006A389E" w:rsidRPr="005C2AE4" w14:paraId="56D97F32" w14:textId="77777777" w:rsidTr="00A805A4">
        <w:tc>
          <w:tcPr>
            <w:tcW w:w="3149" w:type="dxa"/>
          </w:tcPr>
          <w:p w14:paraId="798E8CEE" w14:textId="77777777" w:rsidR="006A389E" w:rsidRPr="00B15C69" w:rsidRDefault="006A389E" w:rsidP="00A805A4">
            <w:pPr>
              <w:pStyle w:val="TableText"/>
            </w:pPr>
            <w:r w:rsidRPr="00B15C69">
              <w:t>Street address</w:t>
            </w:r>
          </w:p>
        </w:tc>
        <w:tc>
          <w:tcPr>
            <w:tcW w:w="7045" w:type="dxa"/>
          </w:tcPr>
          <w:p w14:paraId="6CC1835D" w14:textId="77777777" w:rsidR="006A389E" w:rsidRPr="00B15C69" w:rsidRDefault="006A389E" w:rsidP="00A805A4">
            <w:pPr>
              <w:pStyle w:val="TableText"/>
            </w:pPr>
          </w:p>
        </w:tc>
      </w:tr>
      <w:tr w:rsidR="006A389E" w:rsidRPr="005C2AE4" w14:paraId="2FAF5B7F" w14:textId="77777777" w:rsidTr="00A805A4">
        <w:tc>
          <w:tcPr>
            <w:tcW w:w="3149" w:type="dxa"/>
          </w:tcPr>
          <w:p w14:paraId="70F1771B" w14:textId="77777777" w:rsidR="006A389E" w:rsidRPr="00B15C69" w:rsidRDefault="006A389E" w:rsidP="00A805A4">
            <w:pPr>
              <w:pStyle w:val="TableText"/>
            </w:pPr>
            <w:r w:rsidRPr="00B15C69">
              <w:t>Suburb/locality</w:t>
            </w:r>
          </w:p>
        </w:tc>
        <w:tc>
          <w:tcPr>
            <w:tcW w:w="7045" w:type="dxa"/>
          </w:tcPr>
          <w:p w14:paraId="7A732DC2" w14:textId="77777777" w:rsidR="006A389E" w:rsidRPr="00B15C69" w:rsidRDefault="006A389E" w:rsidP="00A805A4">
            <w:pPr>
              <w:pStyle w:val="TableText"/>
            </w:pPr>
          </w:p>
        </w:tc>
      </w:tr>
      <w:tr w:rsidR="006A389E" w:rsidRPr="005C2AE4" w14:paraId="5F07043D" w14:textId="77777777" w:rsidTr="00A805A4">
        <w:tc>
          <w:tcPr>
            <w:tcW w:w="3149" w:type="dxa"/>
          </w:tcPr>
          <w:p w14:paraId="7555DFE4" w14:textId="77777777" w:rsidR="006A389E" w:rsidRPr="00B15C69" w:rsidRDefault="006A389E" w:rsidP="00A805A4">
            <w:pPr>
              <w:pStyle w:val="TableText"/>
            </w:pPr>
            <w:r w:rsidRPr="00B15C69">
              <w:t>State development area</w:t>
            </w:r>
          </w:p>
        </w:tc>
        <w:tc>
          <w:tcPr>
            <w:tcW w:w="7045" w:type="dxa"/>
          </w:tcPr>
          <w:p w14:paraId="7A7B15FA" w14:textId="77777777" w:rsidR="006A389E" w:rsidRPr="00B15C69" w:rsidRDefault="006A389E" w:rsidP="00A805A4">
            <w:pPr>
              <w:pStyle w:val="TableText"/>
            </w:pPr>
          </w:p>
        </w:tc>
      </w:tr>
      <w:tr w:rsidR="00740F38" w:rsidRPr="005C2AE4" w14:paraId="4A15DF42" w14:textId="77777777" w:rsidTr="00A805A4">
        <w:tc>
          <w:tcPr>
            <w:tcW w:w="10194" w:type="dxa"/>
            <w:gridSpan w:val="2"/>
          </w:tcPr>
          <w:p w14:paraId="187E8DE2" w14:textId="77777777" w:rsidR="00740F38" w:rsidRPr="00B15C69" w:rsidRDefault="00356752" w:rsidP="00A805A4">
            <w:pPr>
              <w:pStyle w:val="TableText"/>
            </w:pPr>
            <w:sdt>
              <w:sdtPr>
                <w:rPr>
                  <w:rFonts w:ascii="MS Gothic" w:eastAsia="MS Gothic" w:hAnsi="MS Gothic" w:hint="eastAsia"/>
                </w:rPr>
                <w:id w:val="-560482391"/>
                <w14:checkbox>
                  <w14:checked w14:val="0"/>
                  <w14:checkedState w14:val="2612" w14:font="MS Gothic"/>
                  <w14:uncheckedState w14:val="2610" w14:font="MS Gothic"/>
                </w14:checkbox>
              </w:sdtPr>
              <w:sdtEndPr/>
              <w:sdtContent>
                <w:r w:rsidR="00740F38">
                  <w:rPr>
                    <w:rFonts w:ascii="MS Gothic" w:eastAsia="MS Gothic" w:hAnsi="MS Gothic" w:hint="eastAsia"/>
                  </w:rPr>
                  <w:t>☐</w:t>
                </w:r>
              </w:sdtContent>
            </w:sdt>
            <w:r w:rsidR="00740F38">
              <w:rPr>
                <w:rFonts w:ascii="MS Gothic" w:eastAsia="MS Gothic" w:hAnsi="MS Gothic" w:hint="eastAsia"/>
              </w:rPr>
              <w:t xml:space="preserve"> </w:t>
            </w:r>
            <w:r w:rsidR="00740F38" w:rsidRPr="00B15C69">
              <w:t>Click here if you have attached a map or table.</w:t>
            </w:r>
          </w:p>
        </w:tc>
      </w:tr>
    </w:tbl>
    <w:p w14:paraId="131B46FA" w14:textId="77777777" w:rsidR="00740F38" w:rsidRDefault="00740F38" w:rsidP="009D28D1">
      <w:pPr>
        <w:pStyle w:val="BodyText"/>
        <w:spacing w:before="0" w:after="0"/>
      </w:pPr>
    </w:p>
    <w:p w14:paraId="3DDEB380" w14:textId="77777777" w:rsidR="00690860" w:rsidRDefault="00690860">
      <w:r>
        <w:rPr>
          <w:b/>
        </w:rPr>
        <w:br w:type="page"/>
      </w:r>
    </w:p>
    <w:tbl>
      <w:tblPr>
        <w:tblStyle w:val="SteelBlueGrid"/>
        <w:tblW w:w="5000" w:type="pct"/>
        <w:tblLook w:val="0600" w:firstRow="0" w:lastRow="0" w:firstColumn="0" w:lastColumn="0" w:noHBand="1" w:noVBand="1"/>
      </w:tblPr>
      <w:tblGrid>
        <w:gridCol w:w="3153"/>
        <w:gridCol w:w="7041"/>
      </w:tblGrid>
      <w:tr w:rsidR="006A389E" w:rsidRPr="007D41AE" w14:paraId="32332C90" w14:textId="77777777" w:rsidTr="00690860">
        <w:tc>
          <w:tcPr>
            <w:tcW w:w="10194" w:type="dxa"/>
            <w:gridSpan w:val="2"/>
            <w:shd w:val="clear" w:color="auto" w:fill="F2F2F2" w:themeFill="background1" w:themeFillShade="F2"/>
          </w:tcPr>
          <w:p w14:paraId="4E085AD4" w14:textId="469E3186" w:rsidR="006A389E" w:rsidRDefault="006A389E" w:rsidP="00A805A4">
            <w:pPr>
              <w:pStyle w:val="TableHeading"/>
            </w:pPr>
            <w:r w:rsidRPr="00B15C69">
              <w:lastRenderedPageBreak/>
              <w:t>3</w:t>
            </w:r>
            <w:r>
              <w:t xml:space="preserve">. </w:t>
            </w:r>
            <w:r w:rsidRPr="00B15C69">
              <w:t>Easements</w:t>
            </w:r>
          </w:p>
          <w:p w14:paraId="31916742" w14:textId="77777777" w:rsidR="006A389E" w:rsidRPr="00B15C69" w:rsidRDefault="006A389E" w:rsidP="00A805A4">
            <w:pPr>
              <w:pStyle w:val="TableText"/>
            </w:pPr>
            <w:r w:rsidRPr="00B15C69">
              <w:t xml:space="preserve">Are there any easements </w:t>
            </w:r>
            <w:r>
              <w:t>over the land the subject of the SDA application</w:t>
            </w:r>
            <w:r w:rsidRPr="00B15C69">
              <w:t xml:space="preserve"> (e.g. for vehicular access, electricity, overland flow, water, etc.)?</w:t>
            </w:r>
          </w:p>
        </w:tc>
      </w:tr>
      <w:tr w:rsidR="006A389E" w:rsidRPr="007D41AE" w14:paraId="5E3AF9E5" w14:textId="77777777" w:rsidTr="00A805A4">
        <w:tc>
          <w:tcPr>
            <w:tcW w:w="3153" w:type="dxa"/>
          </w:tcPr>
          <w:p w14:paraId="70416521" w14:textId="77777777" w:rsidR="006A389E" w:rsidRPr="00B15C69" w:rsidRDefault="00356752" w:rsidP="00A805A4">
            <w:pPr>
              <w:pStyle w:val="TableText"/>
            </w:pPr>
            <w:sdt>
              <w:sdtPr>
                <w:id w:val="-1942523477"/>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r w:rsidR="006A389E" w:rsidRPr="00B15C69">
              <w:t>No</w:t>
            </w:r>
            <w:r w:rsidR="006A389E" w:rsidRPr="00B15C69">
              <w:tab/>
            </w:r>
          </w:p>
        </w:tc>
        <w:tc>
          <w:tcPr>
            <w:tcW w:w="7041" w:type="dxa"/>
          </w:tcPr>
          <w:p w14:paraId="17D19482" w14:textId="77777777" w:rsidR="006A389E" w:rsidRPr="00B15C69" w:rsidRDefault="00356752" w:rsidP="00A805A4">
            <w:pPr>
              <w:pStyle w:val="TableText"/>
              <w:ind w:left="1089" w:hanging="976"/>
            </w:pPr>
            <w:sdt>
              <w:sdtPr>
                <w:rPr>
                  <w:rFonts w:ascii="Meiryo" w:eastAsia="Meiryo" w:hAnsi="Meiryo" w:cs="Meiryo"/>
                </w:rPr>
                <w:id w:val="-1959335992"/>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t xml:space="preserve">Yes     </w:t>
            </w:r>
            <w:r w:rsidR="006A389E" w:rsidRPr="00B15C69">
              <w:t>Ensure the nature, location and dimensions of each easement are included in the plans submitted</w:t>
            </w:r>
          </w:p>
        </w:tc>
      </w:tr>
    </w:tbl>
    <w:p w14:paraId="5B5A9B7B" w14:textId="77777777" w:rsidR="00243CC5" w:rsidRDefault="00243CC5"/>
    <w:tbl>
      <w:tblPr>
        <w:tblStyle w:val="SteelBlueGrid"/>
        <w:tblW w:w="5000" w:type="pct"/>
        <w:tblLook w:val="0600" w:firstRow="0" w:lastRow="0" w:firstColumn="0" w:lastColumn="0" w:noHBand="1" w:noVBand="1"/>
      </w:tblPr>
      <w:tblGrid>
        <w:gridCol w:w="3103"/>
        <w:gridCol w:w="3288"/>
        <w:gridCol w:w="3803"/>
      </w:tblGrid>
      <w:tr w:rsidR="00B01948" w14:paraId="0986D74F" w14:textId="77777777" w:rsidTr="00690860">
        <w:tc>
          <w:tcPr>
            <w:tcW w:w="10194" w:type="dxa"/>
            <w:gridSpan w:val="3"/>
            <w:shd w:val="clear" w:color="auto" w:fill="F2F2F2" w:themeFill="background1" w:themeFillShade="F2"/>
          </w:tcPr>
          <w:p w14:paraId="0AF0EF83" w14:textId="77777777" w:rsidR="00B01948" w:rsidRDefault="00B01948" w:rsidP="00A805A4">
            <w:pPr>
              <w:pStyle w:val="TableHeading"/>
            </w:pPr>
            <w:r>
              <w:t>4</w:t>
            </w:r>
            <w:r w:rsidRPr="00B15C69">
              <w:t xml:space="preserve">.  </w:t>
            </w:r>
            <w:r>
              <w:t>Current applications or approvals</w:t>
            </w:r>
          </w:p>
          <w:p w14:paraId="58211DF3" w14:textId="5D0B0263" w:rsidR="00D7694B" w:rsidRPr="00455C8A" w:rsidRDefault="00B01948" w:rsidP="00455C8A">
            <w:pPr>
              <w:pStyle w:val="TableText"/>
            </w:pPr>
            <w:r>
              <w:t>List</w:t>
            </w:r>
            <w:r w:rsidRPr="00741D37">
              <w:t xml:space="preserve"> </w:t>
            </w:r>
            <w:r>
              <w:t xml:space="preserve">any </w:t>
            </w:r>
            <w:r w:rsidRPr="00741D37">
              <w:t>current applications o</w:t>
            </w:r>
            <w:r>
              <w:t>r</w:t>
            </w:r>
            <w:r w:rsidRPr="00741D37">
              <w:t xml:space="preserve"> approvals assoc</w:t>
            </w:r>
            <w:r>
              <w:t xml:space="preserve">iated with this SDA application. </w:t>
            </w:r>
          </w:p>
        </w:tc>
      </w:tr>
      <w:tr w:rsidR="00B01948" w:rsidRPr="007D41AE" w14:paraId="2C1B4060" w14:textId="77777777" w:rsidTr="00A805A4">
        <w:tc>
          <w:tcPr>
            <w:tcW w:w="3103" w:type="dxa"/>
          </w:tcPr>
          <w:p w14:paraId="14FEB7FC" w14:textId="0A6784DB" w:rsidR="00B01948" w:rsidRDefault="00D7694B" w:rsidP="00A805A4">
            <w:pPr>
              <w:pStyle w:val="TableText"/>
              <w:rPr>
                <w:rFonts w:eastAsia="Meiryo"/>
              </w:rPr>
            </w:pPr>
            <w:r>
              <w:rPr>
                <w:rFonts w:eastAsia="Meiryo"/>
              </w:rPr>
              <w:t>List of approval reference/s</w:t>
            </w:r>
          </w:p>
        </w:tc>
        <w:tc>
          <w:tcPr>
            <w:tcW w:w="3288" w:type="dxa"/>
          </w:tcPr>
          <w:p w14:paraId="0AE50090" w14:textId="77777777" w:rsidR="00B01948" w:rsidRDefault="00B01948" w:rsidP="00A805A4">
            <w:pPr>
              <w:pStyle w:val="TableText"/>
              <w:rPr>
                <w:rFonts w:eastAsia="Meiryo"/>
              </w:rPr>
            </w:pPr>
            <w:r>
              <w:rPr>
                <w:rFonts w:eastAsia="Meiryo"/>
              </w:rPr>
              <w:t>Date approved (dd/mm/yy)</w:t>
            </w:r>
          </w:p>
        </w:tc>
        <w:tc>
          <w:tcPr>
            <w:tcW w:w="3803" w:type="dxa"/>
          </w:tcPr>
          <w:p w14:paraId="0E5348C4" w14:textId="77777777" w:rsidR="00B01948" w:rsidRDefault="00B01948" w:rsidP="00A805A4">
            <w:pPr>
              <w:pStyle w:val="TableText"/>
              <w:rPr>
                <w:rFonts w:eastAsia="Meiryo"/>
              </w:rPr>
            </w:pPr>
            <w:r>
              <w:rPr>
                <w:rFonts w:eastAsia="Meiryo"/>
              </w:rPr>
              <w:t>Date approval lapses (dd/mm/yy)</w:t>
            </w:r>
          </w:p>
        </w:tc>
      </w:tr>
      <w:tr w:rsidR="007C1D59" w:rsidRPr="007D41AE" w14:paraId="0BAB28CD" w14:textId="77777777" w:rsidTr="00A805A4">
        <w:tc>
          <w:tcPr>
            <w:tcW w:w="3103" w:type="dxa"/>
          </w:tcPr>
          <w:p w14:paraId="2C816D0E" w14:textId="77777777" w:rsidR="007C1D59" w:rsidRDefault="007C1D59" w:rsidP="007C1D59">
            <w:pPr>
              <w:pStyle w:val="TableText"/>
              <w:rPr>
                <w:rFonts w:eastAsia="Meiryo"/>
              </w:rPr>
            </w:pPr>
          </w:p>
        </w:tc>
        <w:sdt>
          <w:sdtPr>
            <w:rPr>
              <w:rFonts w:eastAsia="Meiryo"/>
            </w:rPr>
            <w:id w:val="-1564322508"/>
            <w:placeholder>
              <w:docPart w:val="A1D8DFC8471F419B98CE52C6ADEC509F"/>
            </w:placeholder>
            <w:showingPlcHdr/>
            <w:date>
              <w:dateFormat w:val="d/MM/yyyy"/>
              <w:lid w:val="en-AU"/>
              <w:storeMappedDataAs w:val="dateTime"/>
              <w:calendar w:val="gregorian"/>
            </w:date>
          </w:sdtPr>
          <w:sdtEndPr/>
          <w:sdtContent>
            <w:tc>
              <w:tcPr>
                <w:tcW w:w="3288" w:type="dxa"/>
              </w:tcPr>
              <w:p w14:paraId="7C41852E" w14:textId="02DD7BFD" w:rsidR="007C1D59" w:rsidRDefault="007C1D59" w:rsidP="007C1D59">
                <w:pPr>
                  <w:pStyle w:val="TableText"/>
                  <w:rPr>
                    <w:rFonts w:eastAsia="Meiryo"/>
                  </w:rPr>
                </w:pPr>
                <w:r w:rsidRPr="00324D4A">
                  <w:rPr>
                    <w:rStyle w:val="PlaceholderText"/>
                  </w:rPr>
                  <w:t>Click or tap to enter a date.</w:t>
                </w:r>
              </w:p>
            </w:tc>
          </w:sdtContent>
        </w:sdt>
        <w:sdt>
          <w:sdtPr>
            <w:rPr>
              <w:rFonts w:eastAsia="Meiryo"/>
            </w:rPr>
            <w:id w:val="804521617"/>
            <w:placeholder>
              <w:docPart w:val="3A325D5A42874C65B43C46D032EE60D2"/>
            </w:placeholder>
            <w:showingPlcHdr/>
            <w:date>
              <w:dateFormat w:val="d/MM/yyyy"/>
              <w:lid w:val="en-AU"/>
              <w:storeMappedDataAs w:val="dateTime"/>
              <w:calendar w:val="gregorian"/>
            </w:date>
          </w:sdtPr>
          <w:sdtEndPr/>
          <w:sdtContent>
            <w:tc>
              <w:tcPr>
                <w:tcW w:w="3803" w:type="dxa"/>
              </w:tcPr>
              <w:p w14:paraId="789F2068" w14:textId="11FED8F7" w:rsidR="007C1D59" w:rsidRDefault="007C1D59" w:rsidP="007C1D59">
                <w:pPr>
                  <w:pStyle w:val="TableText"/>
                  <w:rPr>
                    <w:rFonts w:eastAsia="Meiryo"/>
                  </w:rPr>
                </w:pPr>
                <w:r w:rsidRPr="00324D4A">
                  <w:rPr>
                    <w:rStyle w:val="PlaceholderText"/>
                  </w:rPr>
                  <w:t>Click or tap to enter a date.</w:t>
                </w:r>
              </w:p>
            </w:tc>
          </w:sdtContent>
        </w:sdt>
      </w:tr>
      <w:tr w:rsidR="007C1D59" w:rsidRPr="007D41AE" w14:paraId="66492FEA" w14:textId="77777777" w:rsidTr="00A805A4">
        <w:tc>
          <w:tcPr>
            <w:tcW w:w="3103" w:type="dxa"/>
          </w:tcPr>
          <w:p w14:paraId="74196802" w14:textId="77777777" w:rsidR="007C1D59" w:rsidRDefault="007C1D59" w:rsidP="007C1D59">
            <w:pPr>
              <w:pStyle w:val="TableText"/>
              <w:rPr>
                <w:rFonts w:eastAsia="Meiryo"/>
              </w:rPr>
            </w:pPr>
          </w:p>
        </w:tc>
        <w:sdt>
          <w:sdtPr>
            <w:rPr>
              <w:rFonts w:eastAsia="Meiryo"/>
            </w:rPr>
            <w:id w:val="1696276948"/>
            <w:placeholder>
              <w:docPart w:val="A1D8DFC8471F419B98CE52C6ADEC509F"/>
            </w:placeholder>
            <w:showingPlcHdr/>
            <w:date>
              <w:dateFormat w:val="d/MM/yyyy"/>
              <w:lid w:val="en-AU"/>
              <w:storeMappedDataAs w:val="dateTime"/>
              <w:calendar w:val="gregorian"/>
            </w:date>
          </w:sdtPr>
          <w:sdtEndPr/>
          <w:sdtContent>
            <w:tc>
              <w:tcPr>
                <w:tcW w:w="3288" w:type="dxa"/>
              </w:tcPr>
              <w:p w14:paraId="0DB805A6" w14:textId="0E43543B" w:rsidR="007C1D59" w:rsidRDefault="007C1D59" w:rsidP="007C1D59">
                <w:pPr>
                  <w:pStyle w:val="TableText"/>
                  <w:rPr>
                    <w:rFonts w:eastAsia="Meiryo"/>
                  </w:rPr>
                </w:pPr>
                <w:r w:rsidRPr="00324D4A">
                  <w:rPr>
                    <w:rStyle w:val="PlaceholderText"/>
                  </w:rPr>
                  <w:t>Click or tap to enter a date.</w:t>
                </w:r>
              </w:p>
            </w:tc>
          </w:sdtContent>
        </w:sdt>
        <w:sdt>
          <w:sdtPr>
            <w:rPr>
              <w:rFonts w:eastAsia="Meiryo"/>
            </w:rPr>
            <w:id w:val="-1805533879"/>
            <w:placeholder>
              <w:docPart w:val="2DADDCB65B2E47EF8747D0B7A2F297AB"/>
            </w:placeholder>
            <w:showingPlcHdr/>
            <w:date>
              <w:dateFormat w:val="d/MM/yyyy"/>
              <w:lid w:val="en-AU"/>
              <w:storeMappedDataAs w:val="dateTime"/>
              <w:calendar w:val="gregorian"/>
            </w:date>
          </w:sdtPr>
          <w:sdtEndPr/>
          <w:sdtContent>
            <w:tc>
              <w:tcPr>
                <w:tcW w:w="3803" w:type="dxa"/>
              </w:tcPr>
              <w:p w14:paraId="67BD5A97" w14:textId="086AB04E" w:rsidR="007C1D59" w:rsidRDefault="007C1D59" w:rsidP="007C1D59">
                <w:pPr>
                  <w:pStyle w:val="TableText"/>
                  <w:rPr>
                    <w:rFonts w:eastAsia="Meiryo"/>
                  </w:rPr>
                </w:pPr>
                <w:r w:rsidRPr="00324D4A">
                  <w:rPr>
                    <w:rStyle w:val="PlaceholderText"/>
                  </w:rPr>
                  <w:t>Click or tap to enter a date.</w:t>
                </w:r>
              </w:p>
            </w:tc>
          </w:sdtContent>
        </w:sdt>
      </w:tr>
      <w:tr w:rsidR="007C1D59" w:rsidRPr="007D41AE" w14:paraId="782B1A1A" w14:textId="77777777" w:rsidTr="00A805A4">
        <w:tc>
          <w:tcPr>
            <w:tcW w:w="3103" w:type="dxa"/>
          </w:tcPr>
          <w:p w14:paraId="1F98302F" w14:textId="77777777" w:rsidR="007C1D59" w:rsidRDefault="007C1D59" w:rsidP="007C1D59">
            <w:pPr>
              <w:pStyle w:val="TableText"/>
              <w:rPr>
                <w:rFonts w:eastAsia="Meiryo"/>
              </w:rPr>
            </w:pPr>
          </w:p>
        </w:tc>
        <w:sdt>
          <w:sdtPr>
            <w:rPr>
              <w:rFonts w:eastAsia="Meiryo"/>
            </w:rPr>
            <w:id w:val="945118790"/>
            <w:placeholder>
              <w:docPart w:val="A1D8DFC8471F419B98CE52C6ADEC509F"/>
            </w:placeholder>
            <w:showingPlcHdr/>
            <w:date>
              <w:dateFormat w:val="d/MM/yyyy"/>
              <w:lid w:val="en-AU"/>
              <w:storeMappedDataAs w:val="dateTime"/>
              <w:calendar w:val="gregorian"/>
            </w:date>
          </w:sdtPr>
          <w:sdtEndPr/>
          <w:sdtContent>
            <w:tc>
              <w:tcPr>
                <w:tcW w:w="3288" w:type="dxa"/>
              </w:tcPr>
              <w:p w14:paraId="2C7D3B37" w14:textId="7A2F49EA" w:rsidR="007C1D59" w:rsidRDefault="007C1D59" w:rsidP="007C1D59">
                <w:pPr>
                  <w:pStyle w:val="TableText"/>
                  <w:rPr>
                    <w:rFonts w:eastAsia="Meiryo"/>
                  </w:rPr>
                </w:pPr>
                <w:r w:rsidRPr="00324D4A">
                  <w:rPr>
                    <w:rStyle w:val="PlaceholderText"/>
                  </w:rPr>
                  <w:t>Click or tap to enter a date.</w:t>
                </w:r>
              </w:p>
            </w:tc>
          </w:sdtContent>
        </w:sdt>
        <w:sdt>
          <w:sdtPr>
            <w:rPr>
              <w:rFonts w:eastAsia="Meiryo"/>
            </w:rPr>
            <w:id w:val="1622802020"/>
            <w:placeholder>
              <w:docPart w:val="1439EB961CFF4919A85A374ABBC3157B"/>
            </w:placeholder>
            <w:showingPlcHdr/>
            <w:date>
              <w:dateFormat w:val="d/MM/yyyy"/>
              <w:lid w:val="en-AU"/>
              <w:storeMappedDataAs w:val="dateTime"/>
              <w:calendar w:val="gregorian"/>
            </w:date>
          </w:sdtPr>
          <w:sdtEndPr/>
          <w:sdtContent>
            <w:tc>
              <w:tcPr>
                <w:tcW w:w="3803" w:type="dxa"/>
              </w:tcPr>
              <w:p w14:paraId="5B557309" w14:textId="5E0AE155" w:rsidR="007C1D59" w:rsidRDefault="007C1D59" w:rsidP="007C1D59">
                <w:pPr>
                  <w:pStyle w:val="TableText"/>
                  <w:rPr>
                    <w:rFonts w:eastAsia="Meiryo"/>
                  </w:rPr>
                </w:pPr>
                <w:r w:rsidRPr="00324D4A">
                  <w:rPr>
                    <w:rStyle w:val="PlaceholderText"/>
                  </w:rPr>
                  <w:t>Click or tap to enter a date.</w:t>
                </w:r>
              </w:p>
            </w:tc>
          </w:sdtContent>
        </w:sdt>
      </w:tr>
      <w:tr w:rsidR="007C1D59" w:rsidRPr="007D41AE" w14:paraId="5C0C04B1" w14:textId="77777777" w:rsidTr="00A805A4">
        <w:tc>
          <w:tcPr>
            <w:tcW w:w="3103" w:type="dxa"/>
          </w:tcPr>
          <w:p w14:paraId="4048ED0E" w14:textId="77777777" w:rsidR="007C1D59" w:rsidRDefault="007C1D59" w:rsidP="007C1D59">
            <w:pPr>
              <w:pStyle w:val="TableText"/>
              <w:rPr>
                <w:rFonts w:eastAsia="Meiryo"/>
              </w:rPr>
            </w:pPr>
          </w:p>
        </w:tc>
        <w:sdt>
          <w:sdtPr>
            <w:rPr>
              <w:rFonts w:eastAsia="Meiryo"/>
            </w:rPr>
            <w:id w:val="502553233"/>
            <w:placeholder>
              <w:docPart w:val="A1D8DFC8471F419B98CE52C6ADEC509F"/>
            </w:placeholder>
            <w:showingPlcHdr/>
            <w:date>
              <w:dateFormat w:val="d/MM/yyyy"/>
              <w:lid w:val="en-AU"/>
              <w:storeMappedDataAs w:val="dateTime"/>
              <w:calendar w:val="gregorian"/>
            </w:date>
          </w:sdtPr>
          <w:sdtEndPr/>
          <w:sdtContent>
            <w:tc>
              <w:tcPr>
                <w:tcW w:w="3288" w:type="dxa"/>
              </w:tcPr>
              <w:p w14:paraId="48BB0ED9" w14:textId="58D4E95A" w:rsidR="007C1D59" w:rsidRDefault="007C1D59" w:rsidP="007C1D59">
                <w:pPr>
                  <w:pStyle w:val="TableText"/>
                  <w:rPr>
                    <w:rFonts w:eastAsia="Meiryo"/>
                  </w:rPr>
                </w:pPr>
                <w:r w:rsidRPr="00324D4A">
                  <w:rPr>
                    <w:rStyle w:val="PlaceholderText"/>
                  </w:rPr>
                  <w:t>Click or tap to enter a date.</w:t>
                </w:r>
              </w:p>
            </w:tc>
          </w:sdtContent>
        </w:sdt>
        <w:sdt>
          <w:sdtPr>
            <w:rPr>
              <w:rFonts w:eastAsia="Meiryo"/>
            </w:rPr>
            <w:id w:val="23217108"/>
            <w:placeholder>
              <w:docPart w:val="92F3E23080014751821CE3047046449E"/>
            </w:placeholder>
            <w:showingPlcHdr/>
            <w:date>
              <w:dateFormat w:val="d/MM/yyyy"/>
              <w:lid w:val="en-AU"/>
              <w:storeMappedDataAs w:val="dateTime"/>
              <w:calendar w:val="gregorian"/>
            </w:date>
          </w:sdtPr>
          <w:sdtEndPr/>
          <w:sdtContent>
            <w:tc>
              <w:tcPr>
                <w:tcW w:w="3803" w:type="dxa"/>
              </w:tcPr>
              <w:p w14:paraId="4B356FBA" w14:textId="3EFA9558" w:rsidR="007C1D59" w:rsidRDefault="007C1D59" w:rsidP="007C1D59">
                <w:pPr>
                  <w:pStyle w:val="TableText"/>
                  <w:rPr>
                    <w:rFonts w:eastAsia="Meiryo"/>
                  </w:rPr>
                </w:pPr>
                <w:r w:rsidRPr="00324D4A">
                  <w:rPr>
                    <w:rStyle w:val="PlaceholderText"/>
                  </w:rPr>
                  <w:t>Click or tap to enter a date.</w:t>
                </w:r>
              </w:p>
            </w:tc>
          </w:sdtContent>
        </w:sdt>
      </w:tr>
      <w:tr w:rsidR="007C1D59" w:rsidRPr="007D41AE" w14:paraId="0E12087E" w14:textId="77777777" w:rsidTr="00A805A4">
        <w:tc>
          <w:tcPr>
            <w:tcW w:w="3103" w:type="dxa"/>
          </w:tcPr>
          <w:p w14:paraId="541CD723" w14:textId="77777777" w:rsidR="007C1D59" w:rsidRDefault="007C1D59" w:rsidP="007C1D59">
            <w:pPr>
              <w:pStyle w:val="TableText"/>
              <w:rPr>
                <w:rFonts w:eastAsia="Meiryo"/>
              </w:rPr>
            </w:pPr>
          </w:p>
        </w:tc>
        <w:sdt>
          <w:sdtPr>
            <w:rPr>
              <w:rFonts w:eastAsia="Meiryo"/>
            </w:rPr>
            <w:id w:val="1123964662"/>
            <w:placeholder>
              <w:docPart w:val="A1D8DFC8471F419B98CE52C6ADEC509F"/>
            </w:placeholder>
            <w:showingPlcHdr/>
            <w:date>
              <w:dateFormat w:val="d/MM/yyyy"/>
              <w:lid w:val="en-AU"/>
              <w:storeMappedDataAs w:val="dateTime"/>
              <w:calendar w:val="gregorian"/>
            </w:date>
          </w:sdtPr>
          <w:sdtEndPr/>
          <w:sdtContent>
            <w:tc>
              <w:tcPr>
                <w:tcW w:w="3288" w:type="dxa"/>
              </w:tcPr>
              <w:p w14:paraId="71763593" w14:textId="3B6E2B58" w:rsidR="007C1D59" w:rsidRDefault="007C1D59" w:rsidP="007C1D59">
                <w:pPr>
                  <w:pStyle w:val="TableText"/>
                  <w:rPr>
                    <w:rFonts w:eastAsia="Meiryo"/>
                  </w:rPr>
                </w:pPr>
                <w:r w:rsidRPr="00324D4A">
                  <w:rPr>
                    <w:rStyle w:val="PlaceholderText"/>
                  </w:rPr>
                  <w:t>Click or tap to enter a date.</w:t>
                </w:r>
              </w:p>
            </w:tc>
          </w:sdtContent>
        </w:sdt>
        <w:sdt>
          <w:sdtPr>
            <w:rPr>
              <w:rFonts w:eastAsia="Meiryo"/>
            </w:rPr>
            <w:id w:val="1749612554"/>
            <w:placeholder>
              <w:docPart w:val="397FBDE6A1174810BDF1438D46F19329"/>
            </w:placeholder>
            <w:showingPlcHdr/>
            <w:date>
              <w:dateFormat w:val="d/MM/yyyy"/>
              <w:lid w:val="en-AU"/>
              <w:storeMappedDataAs w:val="dateTime"/>
              <w:calendar w:val="gregorian"/>
            </w:date>
          </w:sdtPr>
          <w:sdtEndPr/>
          <w:sdtContent>
            <w:tc>
              <w:tcPr>
                <w:tcW w:w="3803" w:type="dxa"/>
              </w:tcPr>
              <w:p w14:paraId="5EF23CC4" w14:textId="08F4C452" w:rsidR="007C1D59" w:rsidRDefault="007C1D59" w:rsidP="007C1D59">
                <w:pPr>
                  <w:pStyle w:val="TableText"/>
                  <w:rPr>
                    <w:rFonts w:eastAsia="Meiryo"/>
                  </w:rPr>
                </w:pPr>
                <w:r w:rsidRPr="00324D4A">
                  <w:rPr>
                    <w:rStyle w:val="PlaceholderText"/>
                  </w:rPr>
                  <w:t>Click or tap to enter a date.</w:t>
                </w:r>
              </w:p>
            </w:tc>
          </w:sdtContent>
        </w:sdt>
      </w:tr>
    </w:tbl>
    <w:p w14:paraId="5664224A" w14:textId="7AD65A3B" w:rsidR="00D7694B" w:rsidRDefault="00D7694B"/>
    <w:tbl>
      <w:tblPr>
        <w:tblStyle w:val="SteelBlueGrid"/>
        <w:tblpPr w:leftFromText="180" w:rightFromText="180" w:vertAnchor="text" w:horzAnchor="margin" w:tblpY="88"/>
        <w:tblW w:w="5000" w:type="pct"/>
        <w:tblLook w:val="0600" w:firstRow="0" w:lastRow="0" w:firstColumn="0" w:lastColumn="0" w:noHBand="1" w:noVBand="1"/>
      </w:tblPr>
      <w:tblGrid>
        <w:gridCol w:w="10194"/>
      </w:tblGrid>
      <w:tr w:rsidR="00D7694B" w:rsidRPr="00902713" w14:paraId="75C845C1" w14:textId="77777777" w:rsidTr="00690860">
        <w:tc>
          <w:tcPr>
            <w:tcW w:w="10194" w:type="dxa"/>
            <w:shd w:val="clear" w:color="auto" w:fill="F2F2F2" w:themeFill="background1" w:themeFillShade="F2"/>
          </w:tcPr>
          <w:p w14:paraId="3633A88A" w14:textId="0991BA65" w:rsidR="00D7694B" w:rsidRDefault="00455C8A" w:rsidP="00A805A4">
            <w:pPr>
              <w:pStyle w:val="TableHeading"/>
            </w:pPr>
            <w:r>
              <w:t>5</w:t>
            </w:r>
            <w:r w:rsidR="00D7694B" w:rsidRPr="004827AE">
              <w:t xml:space="preserve">.  </w:t>
            </w:r>
            <w:r w:rsidR="00D7694B">
              <w:t>Value of the operational work</w:t>
            </w:r>
            <w:r w:rsidR="00D7694B" w:rsidRPr="00A81C37">
              <w:t xml:space="preserve"> </w:t>
            </w:r>
            <w:r w:rsidR="00D7694B">
              <w:t xml:space="preserve"> </w:t>
            </w:r>
          </w:p>
          <w:p w14:paraId="76D573CC" w14:textId="77777777" w:rsidR="00D7694B" w:rsidRPr="00B14AAA" w:rsidRDefault="00D7694B" w:rsidP="00A805A4">
            <w:pPr>
              <w:pStyle w:val="TableText"/>
            </w:pPr>
            <w:r>
              <w:t>Provide the dollar value of the proposed operational work (including GST, materials and labour).</w:t>
            </w:r>
          </w:p>
        </w:tc>
      </w:tr>
      <w:tr w:rsidR="00D7694B" w:rsidRPr="00B15C69" w14:paraId="6EFB1D1A" w14:textId="77777777" w:rsidTr="00A805A4">
        <w:tc>
          <w:tcPr>
            <w:tcW w:w="10194" w:type="dxa"/>
          </w:tcPr>
          <w:p w14:paraId="1F28E5A4" w14:textId="77777777" w:rsidR="00D7694B" w:rsidRDefault="00D7694B" w:rsidP="00A805A4">
            <w:pPr>
              <w:pStyle w:val="TableText"/>
              <w:ind w:left="0"/>
              <w:rPr>
                <w:szCs w:val="21"/>
              </w:rPr>
            </w:pPr>
          </w:p>
          <w:p w14:paraId="7EFE8709" w14:textId="77777777" w:rsidR="00D7694B" w:rsidRDefault="00D7694B" w:rsidP="00A805A4">
            <w:pPr>
              <w:pStyle w:val="TableText"/>
              <w:ind w:left="0"/>
              <w:rPr>
                <w:szCs w:val="21"/>
              </w:rPr>
            </w:pPr>
          </w:p>
          <w:p w14:paraId="058F68E6" w14:textId="77777777" w:rsidR="00D7694B" w:rsidRDefault="00D7694B" w:rsidP="00A805A4">
            <w:pPr>
              <w:pStyle w:val="TableText"/>
              <w:ind w:left="0"/>
              <w:rPr>
                <w:szCs w:val="21"/>
              </w:rPr>
            </w:pPr>
          </w:p>
          <w:p w14:paraId="69B7E025" w14:textId="77777777" w:rsidR="00D7694B" w:rsidRDefault="00D7694B" w:rsidP="00A805A4">
            <w:pPr>
              <w:pStyle w:val="TableText"/>
              <w:ind w:left="0"/>
              <w:rPr>
                <w:szCs w:val="21"/>
              </w:rPr>
            </w:pPr>
          </w:p>
          <w:p w14:paraId="4E1EEC2B" w14:textId="77777777" w:rsidR="00D7694B" w:rsidRDefault="00D7694B" w:rsidP="00A805A4">
            <w:pPr>
              <w:pStyle w:val="TableText"/>
              <w:ind w:left="0"/>
              <w:rPr>
                <w:szCs w:val="21"/>
              </w:rPr>
            </w:pPr>
          </w:p>
          <w:p w14:paraId="135709B6" w14:textId="77777777" w:rsidR="00D7694B" w:rsidRDefault="00D7694B" w:rsidP="00A805A4">
            <w:pPr>
              <w:pStyle w:val="TableText"/>
              <w:ind w:left="0"/>
              <w:rPr>
                <w:szCs w:val="21"/>
              </w:rPr>
            </w:pPr>
          </w:p>
          <w:p w14:paraId="0D1C47AA" w14:textId="77777777" w:rsidR="00D7694B" w:rsidRDefault="00D7694B" w:rsidP="00A805A4">
            <w:pPr>
              <w:pStyle w:val="TableText"/>
              <w:ind w:left="0"/>
              <w:rPr>
                <w:szCs w:val="21"/>
              </w:rPr>
            </w:pPr>
          </w:p>
          <w:p w14:paraId="437C5BF9" w14:textId="77777777" w:rsidR="00455C8A" w:rsidRDefault="00455C8A" w:rsidP="00A805A4">
            <w:pPr>
              <w:pStyle w:val="TableText"/>
              <w:ind w:left="0"/>
              <w:rPr>
                <w:szCs w:val="21"/>
              </w:rPr>
            </w:pPr>
          </w:p>
          <w:p w14:paraId="1D9F7E75" w14:textId="77777777" w:rsidR="00455C8A" w:rsidRDefault="00455C8A" w:rsidP="00A805A4">
            <w:pPr>
              <w:pStyle w:val="TableText"/>
              <w:ind w:left="0"/>
              <w:rPr>
                <w:szCs w:val="21"/>
              </w:rPr>
            </w:pPr>
          </w:p>
          <w:p w14:paraId="29F9EF85" w14:textId="77777777" w:rsidR="00455C8A" w:rsidRDefault="00455C8A" w:rsidP="00A805A4">
            <w:pPr>
              <w:pStyle w:val="TableText"/>
              <w:ind w:left="0"/>
              <w:rPr>
                <w:szCs w:val="21"/>
              </w:rPr>
            </w:pPr>
          </w:p>
          <w:p w14:paraId="1F3E6080" w14:textId="77777777" w:rsidR="00455C8A" w:rsidRDefault="00455C8A" w:rsidP="00A805A4">
            <w:pPr>
              <w:pStyle w:val="TableText"/>
              <w:ind w:left="0"/>
              <w:rPr>
                <w:szCs w:val="21"/>
              </w:rPr>
            </w:pPr>
          </w:p>
          <w:p w14:paraId="10F5EF3F" w14:textId="77777777" w:rsidR="00D7694B" w:rsidRDefault="00D7694B" w:rsidP="00A805A4">
            <w:pPr>
              <w:pStyle w:val="TableText"/>
              <w:ind w:left="0"/>
              <w:rPr>
                <w:szCs w:val="21"/>
              </w:rPr>
            </w:pPr>
          </w:p>
          <w:p w14:paraId="45E7F6FD" w14:textId="77777777" w:rsidR="00D7694B" w:rsidRPr="00A81C37" w:rsidRDefault="00D7694B" w:rsidP="00A805A4">
            <w:pPr>
              <w:pStyle w:val="TableText"/>
              <w:ind w:left="0"/>
              <w:rPr>
                <w:szCs w:val="21"/>
              </w:rPr>
            </w:pPr>
          </w:p>
        </w:tc>
      </w:tr>
    </w:tbl>
    <w:p w14:paraId="634691B6" w14:textId="77777777" w:rsidR="00D7694B" w:rsidRDefault="00D7694B" w:rsidP="00B01948"/>
    <w:p w14:paraId="6662615A" w14:textId="77777777" w:rsidR="00455C8A" w:rsidRDefault="00455C8A">
      <w:r>
        <w:rPr>
          <w:b/>
        </w:rPr>
        <w:br w:type="page"/>
      </w:r>
    </w:p>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690860">
        <w:tc>
          <w:tcPr>
            <w:tcW w:w="10194" w:type="dxa"/>
            <w:gridSpan w:val="2"/>
            <w:shd w:val="clear" w:color="auto" w:fill="F2F2F2" w:themeFill="background1" w:themeFillShade="F2"/>
          </w:tcPr>
          <w:p w14:paraId="65705693" w14:textId="3708C460" w:rsidR="009D28D1" w:rsidRDefault="00455C8A" w:rsidP="00A805A4">
            <w:pPr>
              <w:pStyle w:val="TableHeading"/>
            </w:pPr>
            <w:r>
              <w:lastRenderedPageBreak/>
              <w:t>6</w:t>
            </w:r>
            <w:r w:rsidR="009D28D1">
              <w:t xml:space="preserve">. </w:t>
            </w:r>
            <w:r w:rsidR="00B01948">
              <w:t xml:space="preserve"> </w:t>
            </w:r>
            <w:r w:rsidR="009D28D1" w:rsidRPr="00852D1A">
              <w:t>Supporting information</w:t>
            </w:r>
            <w:r w:rsidR="009D28D1">
              <w:t xml:space="preserve"> to accompany</w:t>
            </w:r>
            <w:r w:rsidR="00B01948">
              <w:rPr>
                <w:rFonts w:cs="Arial"/>
              </w:rPr>
              <w:t xml:space="preserve"> this SDA </w:t>
            </w:r>
            <w:r w:rsidR="00B01948" w:rsidRPr="00B15C69">
              <w:rPr>
                <w:rFonts w:cs="Arial"/>
              </w:rPr>
              <w:t>application</w:t>
            </w:r>
          </w:p>
          <w:p w14:paraId="06E9DC9B" w14:textId="77777777" w:rsidR="00455C8A" w:rsidRDefault="00455C8A" w:rsidP="00455C8A">
            <w:pPr>
              <w:pStyle w:val="TableText"/>
            </w:pPr>
            <w:r>
              <w:t xml:space="preserve">Note: Where the native vegetation clearing is associated with construction the total cost of the operational work must be provided in a document and certified by a person registered as a professional engineer under the </w:t>
            </w:r>
            <w:r w:rsidRPr="00455C8A">
              <w:rPr>
                <w:i/>
                <w:iCs/>
              </w:rPr>
              <w:t>Professional Engineers Act 2002</w:t>
            </w:r>
            <w:r>
              <w:t xml:space="preserve">. </w:t>
            </w:r>
          </w:p>
          <w:p w14:paraId="4078EFF9" w14:textId="54C0DBF5" w:rsidR="006A389E" w:rsidRPr="00B01948" w:rsidRDefault="00455C8A" w:rsidP="00455C8A">
            <w:pPr>
              <w:pStyle w:val="TableText"/>
              <w:rPr>
                <w:b/>
                <w:bCs/>
              </w:rPr>
            </w:pPr>
            <w:r>
              <w:t>Where the native vegetation clearing is not associated with construction, documentation demonstrating the total cost of the operational work to be undertaken must be provided.</w:t>
            </w:r>
          </w:p>
        </w:tc>
      </w:tr>
      <w:tr w:rsidR="009D28D1" w:rsidRPr="00852D1A" w14:paraId="59A2C979" w14:textId="77777777" w:rsidTr="00A805A4">
        <w:trPr>
          <w:trHeight w:val="60"/>
        </w:trPr>
        <w:tc>
          <w:tcPr>
            <w:tcW w:w="6658" w:type="dxa"/>
          </w:tcPr>
          <w:p w14:paraId="25D1CB58" w14:textId="66F754DF" w:rsidR="009D28D1" w:rsidRPr="00852D1A" w:rsidRDefault="009D28D1" w:rsidP="00A805A4">
            <w:pPr>
              <w:pStyle w:val="TableText"/>
            </w:pPr>
            <w:r w:rsidRPr="00134FA3">
              <w:t>Description of supporting information or title of attachment</w:t>
            </w:r>
            <w:r>
              <w:t xml:space="preserve"> </w:t>
            </w:r>
          </w:p>
        </w:tc>
        <w:tc>
          <w:tcPr>
            <w:tcW w:w="3536" w:type="dxa"/>
          </w:tcPr>
          <w:p w14:paraId="7C72C2A9" w14:textId="77777777" w:rsidR="009D28D1" w:rsidRPr="00852D1A" w:rsidRDefault="009D28D1" w:rsidP="00A805A4">
            <w:pPr>
              <w:pStyle w:val="TableText"/>
            </w:pPr>
            <w:r w:rsidRPr="00134FA3">
              <w:t>Method of lodgement e</w:t>
            </w:r>
            <w:r>
              <w:t>.g. via email, hard copy, or electronically</w:t>
            </w:r>
          </w:p>
        </w:tc>
      </w:tr>
      <w:tr w:rsidR="00B01948" w:rsidRPr="00852D1A" w14:paraId="32B08C70" w14:textId="77777777" w:rsidTr="00A805A4">
        <w:trPr>
          <w:trHeight w:val="57"/>
        </w:trPr>
        <w:tc>
          <w:tcPr>
            <w:tcW w:w="6658" w:type="dxa"/>
          </w:tcPr>
          <w:p w14:paraId="55181F5E" w14:textId="174D36A4" w:rsidR="00B01948" w:rsidRPr="00852D1A" w:rsidRDefault="00455C8A" w:rsidP="00B01948">
            <w:pPr>
              <w:pStyle w:val="TableText"/>
            </w:pPr>
            <w:r w:rsidRPr="00455C8A">
              <w:t>A plan/map showing the area of proposed native vegetation clearing</w:t>
            </w:r>
          </w:p>
        </w:tc>
        <w:tc>
          <w:tcPr>
            <w:tcW w:w="3536" w:type="dxa"/>
          </w:tcPr>
          <w:p w14:paraId="19782F05" w14:textId="77777777" w:rsidR="00B01948" w:rsidRPr="00852D1A" w:rsidRDefault="00B01948" w:rsidP="00B01948">
            <w:pPr>
              <w:pStyle w:val="TableText"/>
              <w:ind w:left="0"/>
            </w:pPr>
          </w:p>
        </w:tc>
      </w:tr>
      <w:tr w:rsidR="00B01948" w:rsidRPr="00852D1A" w14:paraId="7ECD23B0" w14:textId="77777777" w:rsidTr="00A805A4">
        <w:trPr>
          <w:trHeight w:val="57"/>
        </w:trPr>
        <w:tc>
          <w:tcPr>
            <w:tcW w:w="6658" w:type="dxa"/>
          </w:tcPr>
          <w:p w14:paraId="3A087250" w14:textId="1445E2E8" w:rsidR="00B01948" w:rsidRPr="00852D1A" w:rsidRDefault="00B01948" w:rsidP="00B01948">
            <w:pPr>
              <w:pStyle w:val="TableText"/>
            </w:pPr>
          </w:p>
        </w:tc>
        <w:tc>
          <w:tcPr>
            <w:tcW w:w="3536" w:type="dxa"/>
          </w:tcPr>
          <w:p w14:paraId="711647CB" w14:textId="77777777" w:rsidR="00B01948" w:rsidRPr="00852D1A" w:rsidRDefault="00B01948" w:rsidP="00B01948">
            <w:pPr>
              <w:pStyle w:val="TableBullet2"/>
              <w:numPr>
                <w:ilvl w:val="0"/>
                <w:numId w:val="0"/>
              </w:numPr>
            </w:pPr>
          </w:p>
        </w:tc>
      </w:tr>
      <w:tr w:rsidR="00B01948" w:rsidRPr="00852D1A" w14:paraId="5E5955E3" w14:textId="77777777" w:rsidTr="00A805A4">
        <w:trPr>
          <w:trHeight w:val="57"/>
        </w:trPr>
        <w:tc>
          <w:tcPr>
            <w:tcW w:w="6658" w:type="dxa"/>
          </w:tcPr>
          <w:p w14:paraId="1EDF1B57" w14:textId="581EA35D" w:rsidR="00B01948" w:rsidRPr="00852D1A" w:rsidRDefault="00B01948" w:rsidP="00B01948">
            <w:pPr>
              <w:pStyle w:val="TableText"/>
            </w:pPr>
          </w:p>
        </w:tc>
        <w:tc>
          <w:tcPr>
            <w:tcW w:w="3536" w:type="dxa"/>
          </w:tcPr>
          <w:p w14:paraId="70288A94" w14:textId="77777777" w:rsidR="00B01948" w:rsidRPr="00852D1A" w:rsidRDefault="00B01948" w:rsidP="00B01948">
            <w:pPr>
              <w:pStyle w:val="TableBullet2"/>
              <w:numPr>
                <w:ilvl w:val="0"/>
                <w:numId w:val="0"/>
              </w:numPr>
            </w:pPr>
          </w:p>
        </w:tc>
      </w:tr>
      <w:tr w:rsidR="009D28D1" w:rsidRPr="00852D1A" w14:paraId="5EE71F3E" w14:textId="77777777" w:rsidTr="00A805A4">
        <w:trPr>
          <w:trHeight w:val="57"/>
        </w:trPr>
        <w:tc>
          <w:tcPr>
            <w:tcW w:w="6658" w:type="dxa"/>
          </w:tcPr>
          <w:p w14:paraId="2440C4B3" w14:textId="77777777" w:rsidR="009D28D1" w:rsidRPr="00852D1A" w:rsidRDefault="009D28D1" w:rsidP="00A805A4">
            <w:pPr>
              <w:pStyle w:val="TableBullet2"/>
              <w:numPr>
                <w:ilvl w:val="0"/>
                <w:numId w:val="0"/>
              </w:numPr>
            </w:pPr>
          </w:p>
        </w:tc>
        <w:tc>
          <w:tcPr>
            <w:tcW w:w="3536" w:type="dxa"/>
          </w:tcPr>
          <w:p w14:paraId="63C6DBB2" w14:textId="77777777" w:rsidR="009D28D1" w:rsidRPr="00852D1A" w:rsidRDefault="009D28D1" w:rsidP="00A805A4">
            <w:pPr>
              <w:pStyle w:val="TableBullet2"/>
              <w:numPr>
                <w:ilvl w:val="0"/>
                <w:numId w:val="0"/>
              </w:numPr>
            </w:pPr>
          </w:p>
        </w:tc>
      </w:tr>
      <w:tr w:rsidR="009D28D1" w:rsidRPr="00852D1A" w14:paraId="2B91297B" w14:textId="77777777" w:rsidTr="00A805A4">
        <w:trPr>
          <w:trHeight w:val="57"/>
        </w:trPr>
        <w:tc>
          <w:tcPr>
            <w:tcW w:w="6658" w:type="dxa"/>
          </w:tcPr>
          <w:p w14:paraId="63A676B9" w14:textId="77777777" w:rsidR="009D28D1" w:rsidRPr="00852D1A" w:rsidRDefault="009D28D1" w:rsidP="00A805A4">
            <w:pPr>
              <w:pStyle w:val="TableBullet2"/>
              <w:numPr>
                <w:ilvl w:val="0"/>
                <w:numId w:val="0"/>
              </w:numPr>
            </w:pPr>
          </w:p>
        </w:tc>
        <w:tc>
          <w:tcPr>
            <w:tcW w:w="3536" w:type="dxa"/>
          </w:tcPr>
          <w:p w14:paraId="042571F3" w14:textId="77777777" w:rsidR="009D28D1" w:rsidRPr="00852D1A" w:rsidRDefault="009D28D1" w:rsidP="00A805A4">
            <w:pPr>
              <w:pStyle w:val="TableBullet2"/>
              <w:numPr>
                <w:ilvl w:val="0"/>
                <w:numId w:val="0"/>
              </w:numPr>
            </w:pPr>
          </w:p>
        </w:tc>
      </w:tr>
      <w:tr w:rsidR="009D28D1" w:rsidRPr="00852D1A" w14:paraId="2A6B85ED" w14:textId="77777777" w:rsidTr="00A805A4">
        <w:trPr>
          <w:trHeight w:val="57"/>
        </w:trPr>
        <w:tc>
          <w:tcPr>
            <w:tcW w:w="6658" w:type="dxa"/>
          </w:tcPr>
          <w:p w14:paraId="7AF121FB" w14:textId="77777777" w:rsidR="009D28D1" w:rsidRPr="00852D1A" w:rsidRDefault="009D28D1" w:rsidP="00A805A4">
            <w:pPr>
              <w:pStyle w:val="TableBullet2"/>
              <w:numPr>
                <w:ilvl w:val="0"/>
                <w:numId w:val="0"/>
              </w:numPr>
            </w:pPr>
          </w:p>
        </w:tc>
        <w:tc>
          <w:tcPr>
            <w:tcW w:w="3536" w:type="dxa"/>
          </w:tcPr>
          <w:p w14:paraId="0FB19345" w14:textId="77777777" w:rsidR="009D28D1" w:rsidRPr="00852D1A" w:rsidRDefault="009D28D1" w:rsidP="00A805A4">
            <w:pPr>
              <w:pStyle w:val="TableBullet2"/>
              <w:numPr>
                <w:ilvl w:val="0"/>
                <w:numId w:val="0"/>
              </w:numPr>
            </w:pPr>
          </w:p>
        </w:tc>
      </w:tr>
      <w:tr w:rsidR="00243CC5" w:rsidRPr="00852D1A" w14:paraId="32DBBDFF" w14:textId="77777777" w:rsidTr="00A805A4">
        <w:trPr>
          <w:trHeight w:val="57"/>
        </w:trPr>
        <w:tc>
          <w:tcPr>
            <w:tcW w:w="6658" w:type="dxa"/>
          </w:tcPr>
          <w:p w14:paraId="3AC70A24" w14:textId="77777777" w:rsidR="00243CC5" w:rsidRPr="00852D1A" w:rsidRDefault="00243CC5" w:rsidP="00A805A4">
            <w:pPr>
              <w:pStyle w:val="TableBullet2"/>
              <w:numPr>
                <w:ilvl w:val="0"/>
                <w:numId w:val="0"/>
              </w:numPr>
            </w:pPr>
          </w:p>
        </w:tc>
        <w:tc>
          <w:tcPr>
            <w:tcW w:w="3536" w:type="dxa"/>
          </w:tcPr>
          <w:p w14:paraId="00DCD4C8" w14:textId="77777777" w:rsidR="00243CC5" w:rsidRPr="00852D1A" w:rsidRDefault="00243CC5" w:rsidP="00A805A4">
            <w:pPr>
              <w:pStyle w:val="TableBullet2"/>
              <w:numPr>
                <w:ilvl w:val="0"/>
                <w:numId w:val="0"/>
              </w:numPr>
            </w:pPr>
          </w:p>
        </w:tc>
      </w:tr>
      <w:tr w:rsidR="00243CC5" w:rsidRPr="00852D1A" w14:paraId="24856381" w14:textId="77777777" w:rsidTr="00A805A4">
        <w:trPr>
          <w:trHeight w:val="57"/>
        </w:trPr>
        <w:tc>
          <w:tcPr>
            <w:tcW w:w="6658" w:type="dxa"/>
          </w:tcPr>
          <w:p w14:paraId="473E67DC" w14:textId="77777777" w:rsidR="00243CC5" w:rsidRPr="00852D1A" w:rsidRDefault="00243CC5" w:rsidP="00A805A4">
            <w:pPr>
              <w:pStyle w:val="TableBullet2"/>
              <w:numPr>
                <w:ilvl w:val="0"/>
                <w:numId w:val="0"/>
              </w:numPr>
            </w:pPr>
          </w:p>
        </w:tc>
        <w:tc>
          <w:tcPr>
            <w:tcW w:w="3536" w:type="dxa"/>
          </w:tcPr>
          <w:p w14:paraId="402347C7" w14:textId="77777777" w:rsidR="00243CC5" w:rsidRPr="00852D1A" w:rsidRDefault="00243CC5" w:rsidP="00A805A4">
            <w:pPr>
              <w:pStyle w:val="TableBullet2"/>
              <w:numPr>
                <w:ilvl w:val="0"/>
                <w:numId w:val="0"/>
              </w:numPr>
            </w:pPr>
          </w:p>
        </w:tc>
      </w:tr>
      <w:tr w:rsidR="00243CC5" w:rsidRPr="00852D1A" w14:paraId="579E73A7" w14:textId="77777777" w:rsidTr="00A805A4">
        <w:trPr>
          <w:trHeight w:val="57"/>
        </w:trPr>
        <w:tc>
          <w:tcPr>
            <w:tcW w:w="6658" w:type="dxa"/>
          </w:tcPr>
          <w:p w14:paraId="1E6208D7" w14:textId="77777777" w:rsidR="00243CC5" w:rsidRPr="00852D1A" w:rsidRDefault="00243CC5" w:rsidP="00A805A4">
            <w:pPr>
              <w:pStyle w:val="TableBullet2"/>
              <w:numPr>
                <w:ilvl w:val="0"/>
                <w:numId w:val="0"/>
              </w:numPr>
            </w:pPr>
          </w:p>
        </w:tc>
        <w:tc>
          <w:tcPr>
            <w:tcW w:w="3536" w:type="dxa"/>
          </w:tcPr>
          <w:p w14:paraId="31F9CF9C" w14:textId="77777777" w:rsidR="00243CC5" w:rsidRPr="00852D1A" w:rsidRDefault="00243CC5" w:rsidP="00A805A4">
            <w:pPr>
              <w:pStyle w:val="TableBullet2"/>
              <w:numPr>
                <w:ilvl w:val="0"/>
                <w:numId w:val="0"/>
              </w:numPr>
            </w:pPr>
          </w:p>
        </w:tc>
      </w:tr>
      <w:tr w:rsidR="00243CC5" w:rsidRPr="00852D1A" w14:paraId="5439A070" w14:textId="77777777" w:rsidTr="00A805A4">
        <w:trPr>
          <w:trHeight w:val="57"/>
        </w:trPr>
        <w:tc>
          <w:tcPr>
            <w:tcW w:w="6658" w:type="dxa"/>
          </w:tcPr>
          <w:p w14:paraId="48C156F3" w14:textId="77777777" w:rsidR="00243CC5" w:rsidRPr="00852D1A" w:rsidRDefault="00243CC5" w:rsidP="00A805A4">
            <w:pPr>
              <w:pStyle w:val="TableBullet2"/>
              <w:numPr>
                <w:ilvl w:val="0"/>
                <w:numId w:val="0"/>
              </w:numPr>
            </w:pPr>
          </w:p>
        </w:tc>
        <w:tc>
          <w:tcPr>
            <w:tcW w:w="3536" w:type="dxa"/>
          </w:tcPr>
          <w:p w14:paraId="3C318EA2" w14:textId="77777777" w:rsidR="00243CC5" w:rsidRPr="00852D1A" w:rsidRDefault="00243CC5" w:rsidP="00A805A4">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6A389E" w:rsidRPr="00D14789" w14:paraId="75A2B6E8" w14:textId="77777777" w:rsidTr="00690860">
        <w:tc>
          <w:tcPr>
            <w:tcW w:w="10194" w:type="dxa"/>
            <w:gridSpan w:val="2"/>
            <w:shd w:val="clear" w:color="auto" w:fill="F2F2F2" w:themeFill="background1" w:themeFillShade="F2"/>
          </w:tcPr>
          <w:p w14:paraId="0C0DDFE1" w14:textId="5A915F2F" w:rsidR="006A389E" w:rsidRPr="00B15C69" w:rsidRDefault="006A389E" w:rsidP="00A805A4">
            <w:pPr>
              <w:pStyle w:val="TableHeading"/>
              <w:rPr>
                <w:vertAlign w:val="superscript"/>
              </w:rPr>
            </w:pPr>
            <w:r>
              <w:rPr>
                <w:b w:val="0"/>
                <w:sz w:val="22"/>
              </w:rPr>
              <w:br w:type="page"/>
            </w:r>
            <w:r w:rsidR="00A805A4">
              <w:t>7</w:t>
            </w:r>
            <w:r>
              <w:t xml:space="preserve">. </w:t>
            </w:r>
            <w:r w:rsidR="00B01948">
              <w:t xml:space="preserve"> </w:t>
            </w:r>
            <w:r w:rsidRPr="00B15C69">
              <w:t>Land owner’s consent</w:t>
            </w:r>
          </w:p>
          <w:p w14:paraId="0B5276C2" w14:textId="77777777" w:rsidR="006A389E" w:rsidRPr="00B15C69" w:rsidRDefault="006A389E" w:rsidP="00A805A4">
            <w:pPr>
              <w:pStyle w:val="TableText"/>
              <w:rPr>
                <w:sz w:val="22"/>
              </w:rPr>
            </w:pPr>
            <w:r w:rsidRPr="005B5DB0">
              <w:t>See ‘Application stage’ of the relevant development scheme for owner’s consent requirements</w:t>
            </w:r>
            <w:r w:rsidRPr="00B15C69">
              <w:rPr>
                <w:sz w:val="22"/>
              </w:rPr>
              <w:t>.</w:t>
            </w:r>
          </w:p>
        </w:tc>
      </w:tr>
      <w:tr w:rsidR="006A389E" w:rsidRPr="00D14789" w14:paraId="06FB329D" w14:textId="77777777" w:rsidTr="00A805A4">
        <w:tc>
          <w:tcPr>
            <w:tcW w:w="3123" w:type="dxa"/>
            <w:vMerge w:val="restart"/>
          </w:tcPr>
          <w:p w14:paraId="7E4FD897" w14:textId="77777777" w:rsidR="006A389E" w:rsidRPr="00B065E8" w:rsidRDefault="006A389E" w:rsidP="00A805A4">
            <w:pPr>
              <w:pStyle w:val="TableText"/>
            </w:pPr>
            <w:r w:rsidRPr="00B15C69">
              <w:t xml:space="preserve">Is owner’s consent required for this </w:t>
            </w:r>
            <w:r>
              <w:t xml:space="preserve">SDA </w:t>
            </w:r>
            <w:r w:rsidRPr="00B15C69">
              <w:t>application?</w:t>
            </w:r>
          </w:p>
        </w:tc>
        <w:tc>
          <w:tcPr>
            <w:tcW w:w="7071" w:type="dxa"/>
          </w:tcPr>
          <w:p w14:paraId="583511DD" w14:textId="77777777" w:rsidR="006A389E" w:rsidRPr="00B15C69" w:rsidRDefault="00356752" w:rsidP="00A805A4">
            <w:pPr>
              <w:pStyle w:val="TableText"/>
            </w:pPr>
            <w:sdt>
              <w:sdtPr>
                <w:id w:val="1846898030"/>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r w:rsidR="006A389E" w:rsidRPr="00B15C69">
              <w:t>Yes</w:t>
            </w:r>
            <w:r w:rsidR="006A389E" w:rsidRPr="00B15C69">
              <w:tab/>
            </w:r>
            <w:r w:rsidR="006A389E">
              <w:t>C</w:t>
            </w:r>
            <w:r w:rsidR="006A389E" w:rsidRPr="00B15C69">
              <w:t>omplete table A or B, whichever is applicable</w:t>
            </w:r>
          </w:p>
        </w:tc>
      </w:tr>
      <w:tr w:rsidR="006A389E" w:rsidRPr="00D14789" w14:paraId="191E59CD" w14:textId="77777777" w:rsidTr="00A805A4">
        <w:tc>
          <w:tcPr>
            <w:tcW w:w="3123" w:type="dxa"/>
            <w:vMerge/>
          </w:tcPr>
          <w:p w14:paraId="6DD17704" w14:textId="77777777" w:rsidR="006A389E" w:rsidRPr="00B15C69" w:rsidRDefault="006A389E" w:rsidP="00A805A4">
            <w:pPr>
              <w:pStyle w:val="TableText"/>
            </w:pPr>
          </w:p>
        </w:tc>
        <w:tc>
          <w:tcPr>
            <w:tcW w:w="7071" w:type="dxa"/>
          </w:tcPr>
          <w:p w14:paraId="17CFC752" w14:textId="77777777" w:rsidR="006A389E" w:rsidRPr="00B15C69" w:rsidRDefault="00356752" w:rsidP="00A805A4">
            <w:pPr>
              <w:pStyle w:val="TableText"/>
            </w:pPr>
            <w:sdt>
              <w:sdtPr>
                <w:rPr>
                  <w:rFonts w:ascii="Meiryo" w:eastAsia="Meiryo" w:hAnsi="Meiryo" w:cs="Meiryo"/>
                </w:rPr>
                <w:id w:val="-492872915"/>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rsidRPr="00B15C69">
              <w:t>No</w:t>
            </w:r>
            <w:r w:rsidR="006A389E" w:rsidRPr="00B15C69">
              <w:tab/>
            </w:r>
          </w:p>
        </w:tc>
      </w:tr>
      <w:tr w:rsidR="006A389E" w:rsidRPr="00FA00FF" w14:paraId="750E48AD" w14:textId="77777777" w:rsidTr="00A805A4">
        <w:tc>
          <w:tcPr>
            <w:tcW w:w="10194" w:type="dxa"/>
            <w:gridSpan w:val="2"/>
          </w:tcPr>
          <w:p w14:paraId="3C67CC1D" w14:textId="77777777" w:rsidR="006A389E" w:rsidRPr="00FA00FF" w:rsidRDefault="006A389E" w:rsidP="00A805A4">
            <w:pPr>
              <w:pStyle w:val="TableText"/>
              <w:rPr>
                <w:b/>
                <w:bCs/>
              </w:rPr>
            </w:pPr>
            <w:r w:rsidRPr="00FA00FF">
              <w:rPr>
                <w:b/>
                <w:bCs/>
              </w:rPr>
              <w:t>Table A   Complete if providing signature/s of land owner/s</w:t>
            </w:r>
          </w:p>
        </w:tc>
      </w:tr>
      <w:tr w:rsidR="006A389E" w:rsidRPr="00D14789" w14:paraId="6B2DB3CE" w14:textId="77777777" w:rsidTr="00A805A4">
        <w:tc>
          <w:tcPr>
            <w:tcW w:w="3123" w:type="dxa"/>
          </w:tcPr>
          <w:p w14:paraId="40071460" w14:textId="77777777" w:rsidR="006A389E" w:rsidRPr="00B15C69" w:rsidRDefault="006A389E" w:rsidP="00A805A4">
            <w:pPr>
              <w:pStyle w:val="TableText"/>
            </w:pPr>
            <w:r w:rsidRPr="00B15C69">
              <w:t>Name of owner/s of land</w:t>
            </w:r>
          </w:p>
        </w:tc>
        <w:tc>
          <w:tcPr>
            <w:tcW w:w="7071" w:type="dxa"/>
          </w:tcPr>
          <w:p w14:paraId="6AA586B5" w14:textId="77777777" w:rsidR="006A389E" w:rsidRPr="00B15C69" w:rsidRDefault="006A389E" w:rsidP="00A805A4">
            <w:pPr>
              <w:pStyle w:val="TableText"/>
            </w:pPr>
          </w:p>
        </w:tc>
      </w:tr>
      <w:tr w:rsidR="006A389E" w:rsidRPr="00D14789" w14:paraId="6AA5C778" w14:textId="77777777" w:rsidTr="00A805A4">
        <w:tc>
          <w:tcPr>
            <w:tcW w:w="10194" w:type="dxa"/>
            <w:gridSpan w:val="2"/>
          </w:tcPr>
          <w:p w14:paraId="5357CECF" w14:textId="77777777" w:rsidR="006A389E" w:rsidRPr="00B15C69" w:rsidRDefault="006A389E" w:rsidP="00A805A4">
            <w:pPr>
              <w:pStyle w:val="TableText"/>
            </w:pPr>
            <w:r w:rsidRPr="00B15C69">
              <w:t xml:space="preserve">I/We the abovementioned owner/s of the land consent to the making of this </w:t>
            </w:r>
            <w:r>
              <w:t xml:space="preserve">SDA </w:t>
            </w:r>
            <w:r w:rsidRPr="00B15C69">
              <w:t>application:</w:t>
            </w:r>
          </w:p>
        </w:tc>
      </w:tr>
      <w:tr w:rsidR="006A389E" w:rsidRPr="00D14789" w14:paraId="3B6CA6C0" w14:textId="77777777" w:rsidTr="00A805A4">
        <w:tc>
          <w:tcPr>
            <w:tcW w:w="3123" w:type="dxa"/>
          </w:tcPr>
          <w:p w14:paraId="74E2327D" w14:textId="77777777" w:rsidR="006A389E" w:rsidRPr="00B15C69" w:rsidRDefault="006A389E" w:rsidP="00A805A4">
            <w:pPr>
              <w:pStyle w:val="TableText"/>
            </w:pPr>
            <w:r w:rsidRPr="00B15C69">
              <w:t>Signature/s of owner/s of the land</w:t>
            </w:r>
          </w:p>
        </w:tc>
        <w:tc>
          <w:tcPr>
            <w:tcW w:w="7071" w:type="dxa"/>
          </w:tcPr>
          <w:p w14:paraId="24B7D4D5" w14:textId="77777777" w:rsidR="006A389E" w:rsidRPr="00B15C69" w:rsidRDefault="006A389E" w:rsidP="00A805A4">
            <w:pPr>
              <w:pStyle w:val="TableText"/>
            </w:pPr>
          </w:p>
        </w:tc>
      </w:tr>
      <w:tr w:rsidR="006A389E" w:rsidRPr="00D14789" w14:paraId="0888CC6D" w14:textId="77777777" w:rsidTr="00A805A4">
        <w:tc>
          <w:tcPr>
            <w:tcW w:w="3123" w:type="dxa"/>
          </w:tcPr>
          <w:p w14:paraId="5245F681" w14:textId="77777777" w:rsidR="006A389E" w:rsidRPr="00B15C69" w:rsidRDefault="006A389E" w:rsidP="00A805A4">
            <w:pPr>
              <w:pStyle w:val="TableText"/>
            </w:pPr>
            <w:r w:rsidRPr="00B15C69">
              <w:t>Date</w:t>
            </w:r>
          </w:p>
        </w:tc>
        <w:sdt>
          <w:sdtPr>
            <w:id w:val="412439270"/>
            <w:placeholder>
              <w:docPart w:val="DefaultPlaceholder_-1854013437"/>
            </w:placeholder>
            <w:showingPlcHdr/>
            <w:date>
              <w:dateFormat w:val="d/MM/yyyy"/>
              <w:lid w:val="en-AU"/>
              <w:storeMappedDataAs w:val="dateTime"/>
              <w:calendar w:val="gregorian"/>
            </w:date>
          </w:sdtPr>
          <w:sdtEndPr/>
          <w:sdtContent>
            <w:tc>
              <w:tcPr>
                <w:tcW w:w="7071" w:type="dxa"/>
              </w:tcPr>
              <w:p w14:paraId="610E9C23" w14:textId="4F06D690" w:rsidR="006A389E" w:rsidRPr="00CB1FA3" w:rsidRDefault="007C1D59" w:rsidP="00A805A4">
                <w:pPr>
                  <w:pStyle w:val="TableText"/>
                </w:pPr>
                <w:r w:rsidRPr="00324D4A">
                  <w:rPr>
                    <w:rStyle w:val="PlaceholderText"/>
                  </w:rPr>
                  <w:t>Click or tap to enter a date.</w:t>
                </w:r>
              </w:p>
            </w:tc>
          </w:sdtContent>
        </w:sdt>
      </w:tr>
      <w:tr w:rsidR="006A389E" w:rsidRPr="00FA00FF" w14:paraId="292724E3" w14:textId="77777777" w:rsidTr="00A805A4">
        <w:tc>
          <w:tcPr>
            <w:tcW w:w="10194" w:type="dxa"/>
            <w:gridSpan w:val="2"/>
          </w:tcPr>
          <w:p w14:paraId="03171FAF" w14:textId="77777777" w:rsidR="006A389E" w:rsidRPr="00FA00FF" w:rsidRDefault="006A389E" w:rsidP="00A805A4">
            <w:pPr>
              <w:pStyle w:val="TableText"/>
              <w:rPr>
                <w:b/>
                <w:bCs/>
              </w:rPr>
            </w:pPr>
            <w:r w:rsidRPr="00FA00FF">
              <w:rPr>
                <w:b/>
                <w:bCs/>
              </w:rPr>
              <w:t xml:space="preserve">Table B </w:t>
            </w:r>
            <w:bookmarkStart w:id="9" w:name="OLE_LINK5"/>
            <w:bookmarkStart w:id="10" w:name="OLE_LINK6"/>
            <w:r w:rsidRPr="00FA00FF">
              <w:rPr>
                <w:b/>
                <w:bCs/>
              </w:rPr>
              <w:t xml:space="preserve">  Complete if land owner’s consent has been provided by letter</w:t>
            </w:r>
            <w:bookmarkEnd w:id="9"/>
            <w:bookmarkEnd w:id="10"/>
          </w:p>
        </w:tc>
      </w:tr>
      <w:tr w:rsidR="006A389E" w:rsidRPr="00D14789" w14:paraId="103A1DF1" w14:textId="77777777" w:rsidTr="00A805A4">
        <w:tc>
          <w:tcPr>
            <w:tcW w:w="3123" w:type="dxa"/>
          </w:tcPr>
          <w:p w14:paraId="5DBEE7AA" w14:textId="77777777" w:rsidR="006A389E" w:rsidRPr="00B15C69" w:rsidRDefault="006A389E" w:rsidP="00A805A4">
            <w:pPr>
              <w:pStyle w:val="TableText"/>
            </w:pPr>
            <w:r w:rsidRPr="00B15C69">
              <w:t>Name of owner/s of land</w:t>
            </w:r>
          </w:p>
        </w:tc>
        <w:tc>
          <w:tcPr>
            <w:tcW w:w="7071" w:type="dxa"/>
          </w:tcPr>
          <w:p w14:paraId="7FCA555F" w14:textId="77777777" w:rsidR="006A389E" w:rsidRPr="00B15C69" w:rsidRDefault="006A389E" w:rsidP="00A805A4">
            <w:pPr>
              <w:pStyle w:val="TableText"/>
            </w:pPr>
          </w:p>
        </w:tc>
      </w:tr>
      <w:tr w:rsidR="006A389E" w:rsidRPr="00D14789" w14:paraId="04C7F9FA" w14:textId="77777777" w:rsidTr="00A805A4">
        <w:tc>
          <w:tcPr>
            <w:tcW w:w="10194" w:type="dxa"/>
            <w:gridSpan w:val="2"/>
          </w:tcPr>
          <w:p w14:paraId="209B66EB" w14:textId="77777777" w:rsidR="006A389E" w:rsidRPr="00B065E8" w:rsidRDefault="00356752" w:rsidP="00A805A4">
            <w:pPr>
              <w:pStyle w:val="TableText"/>
            </w:pPr>
            <w:sdt>
              <w:sdtPr>
                <w:rPr>
                  <w:rFonts w:ascii="MS Gothic" w:eastAsia="MS Gothic"/>
                </w:rPr>
                <w:id w:val="-1632936959"/>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rPr>
                <w:rFonts w:ascii="MS Gothic" w:eastAsia="MS Gothic"/>
              </w:rPr>
              <w:t xml:space="preserve">  </w:t>
            </w:r>
            <w:r w:rsidR="006A389E" w:rsidRPr="00B15C69">
              <w:t>The owner’s consent is attached</w:t>
            </w: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690860">
        <w:tc>
          <w:tcPr>
            <w:tcW w:w="10194" w:type="dxa"/>
            <w:gridSpan w:val="2"/>
            <w:shd w:val="clear" w:color="auto" w:fill="F2F2F2" w:themeFill="background1" w:themeFillShade="F2"/>
          </w:tcPr>
          <w:p w14:paraId="0F89D446" w14:textId="3925E40A" w:rsidR="009D28D1" w:rsidRPr="00B15C69" w:rsidRDefault="00A805A4" w:rsidP="00A805A4">
            <w:pPr>
              <w:pStyle w:val="TableHeading"/>
              <w:rPr>
                <w:vertAlign w:val="superscript"/>
              </w:rPr>
            </w:pPr>
            <w:r>
              <w:t>8</w:t>
            </w:r>
            <w:r w:rsidR="009D28D1">
              <w:t xml:space="preserve">. </w:t>
            </w:r>
            <w:r w:rsidR="00B01948">
              <w:t xml:space="preserve"> </w:t>
            </w:r>
            <w:r w:rsidR="009D28D1" w:rsidRPr="00B15C69">
              <w:t>Proponent’s declaration</w:t>
            </w:r>
          </w:p>
        </w:tc>
      </w:tr>
      <w:tr w:rsidR="009D28D1" w:rsidRPr="00EC4D2F" w14:paraId="27218909" w14:textId="77777777" w:rsidTr="00A805A4">
        <w:tc>
          <w:tcPr>
            <w:tcW w:w="10194" w:type="dxa"/>
            <w:gridSpan w:val="2"/>
          </w:tcPr>
          <w:p w14:paraId="0682A26B" w14:textId="53F12576" w:rsidR="009D28D1" w:rsidRDefault="009D28D1" w:rsidP="00A805A4">
            <w:pPr>
              <w:pStyle w:val="TableText"/>
              <w:ind w:left="134"/>
            </w:pPr>
            <w:r w:rsidRPr="00B15C69">
              <w:t xml:space="preserve">By making this </w:t>
            </w:r>
            <w:r>
              <w:t xml:space="preserve">SDA </w:t>
            </w:r>
            <w:r w:rsidR="00A805A4" w:rsidRPr="00B15C69">
              <w:t>application</w:t>
            </w:r>
            <w:r w:rsidRPr="00B15C69">
              <w:t xml:space="preserve">, I declare that all the information in this </w:t>
            </w:r>
            <w:r>
              <w:t xml:space="preserve">SDA </w:t>
            </w:r>
            <w:r w:rsidR="00A805A4" w:rsidRPr="00B15C69">
              <w:t xml:space="preserve">application </w:t>
            </w:r>
            <w:r w:rsidRPr="00B15C69">
              <w:t>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10DCC8C9" w:rsidR="009D28D1" w:rsidRPr="00B15C69" w:rsidRDefault="009D28D1" w:rsidP="00A805A4">
            <w:pPr>
              <w:pStyle w:val="TableText"/>
              <w:ind w:left="134"/>
            </w:pPr>
            <w:r w:rsidRPr="00BA4494">
              <w:t xml:space="preserve">I consent to receive future electronic communications from the assessment </w:t>
            </w:r>
            <w:r>
              <w:t>m</w:t>
            </w:r>
            <w:r w:rsidRPr="00BA4494">
              <w:t xml:space="preserve">anager and any referral agency for the </w:t>
            </w:r>
            <w:r>
              <w:t xml:space="preserve">SDA </w:t>
            </w:r>
            <w:r w:rsidR="00580C27">
              <w:t>application</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A805A4">
        <w:tc>
          <w:tcPr>
            <w:tcW w:w="3123" w:type="dxa"/>
          </w:tcPr>
          <w:p w14:paraId="4C92F543" w14:textId="77777777" w:rsidR="009D28D1" w:rsidRPr="00230F2F" w:rsidRDefault="009D28D1" w:rsidP="00A805A4">
            <w:pPr>
              <w:pStyle w:val="TableText"/>
            </w:pPr>
            <w:bookmarkStart w:id="11" w:name="_Hlk81239963"/>
            <w:r w:rsidRPr="00230F2F">
              <w:t>Signature</w:t>
            </w:r>
          </w:p>
        </w:tc>
        <w:tc>
          <w:tcPr>
            <w:tcW w:w="7071" w:type="dxa"/>
          </w:tcPr>
          <w:p w14:paraId="3CD7E0C2" w14:textId="77777777" w:rsidR="009D28D1" w:rsidRPr="00B15C69" w:rsidRDefault="009D28D1" w:rsidP="00A805A4">
            <w:pPr>
              <w:pStyle w:val="TableText"/>
            </w:pPr>
          </w:p>
        </w:tc>
      </w:tr>
      <w:tr w:rsidR="009D28D1" w:rsidRPr="00D14789" w14:paraId="2F7A488F" w14:textId="77777777" w:rsidTr="00A805A4">
        <w:tc>
          <w:tcPr>
            <w:tcW w:w="3123" w:type="dxa"/>
          </w:tcPr>
          <w:p w14:paraId="78A20C70" w14:textId="77777777" w:rsidR="009D28D1" w:rsidRPr="00230F2F" w:rsidRDefault="009D28D1" w:rsidP="00A805A4">
            <w:pPr>
              <w:pStyle w:val="TableText"/>
            </w:pPr>
            <w:r w:rsidRPr="00230F2F">
              <w:t>Name</w:t>
            </w:r>
          </w:p>
        </w:tc>
        <w:tc>
          <w:tcPr>
            <w:tcW w:w="7071" w:type="dxa"/>
          </w:tcPr>
          <w:p w14:paraId="7BC42988" w14:textId="77777777" w:rsidR="009D28D1" w:rsidRPr="00B15C69" w:rsidRDefault="009D28D1" w:rsidP="00A805A4">
            <w:pPr>
              <w:pStyle w:val="TableText"/>
            </w:pPr>
          </w:p>
        </w:tc>
      </w:tr>
      <w:tr w:rsidR="009D28D1" w:rsidRPr="00D14789" w14:paraId="11550BD0" w14:textId="77777777" w:rsidTr="00A805A4">
        <w:tc>
          <w:tcPr>
            <w:tcW w:w="3123" w:type="dxa"/>
          </w:tcPr>
          <w:p w14:paraId="013E5D0F" w14:textId="77777777" w:rsidR="009D28D1" w:rsidRPr="00230F2F" w:rsidRDefault="009D28D1" w:rsidP="00A805A4">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A805A4">
                <w:pPr>
                  <w:pStyle w:val="TableText"/>
                </w:pPr>
                <w:r w:rsidRPr="00324D4A">
                  <w:rPr>
                    <w:rStyle w:val="PlaceholderText"/>
                  </w:rPr>
                  <w:t>Click or tap to enter a date.</w:t>
                </w:r>
              </w:p>
            </w:tc>
          </w:sdtContent>
        </w:sdt>
      </w:tr>
      <w:bookmarkEnd w:id="11"/>
    </w:tbl>
    <w:p w14:paraId="45A82E5A" w14:textId="77777777" w:rsidR="00676CA9" w:rsidRDefault="00676CA9"/>
    <w:tbl>
      <w:tblPr>
        <w:tblStyle w:val="SteelBlueGrid"/>
        <w:tblW w:w="5000" w:type="pct"/>
        <w:tblLook w:val="0600" w:firstRow="0" w:lastRow="0" w:firstColumn="0" w:lastColumn="0" w:noHBand="1" w:noVBand="1"/>
      </w:tblPr>
      <w:tblGrid>
        <w:gridCol w:w="3141"/>
        <w:gridCol w:w="7053"/>
      </w:tblGrid>
      <w:tr w:rsidR="009D28D1" w14:paraId="580A5B61" w14:textId="77777777" w:rsidTr="00690860">
        <w:tc>
          <w:tcPr>
            <w:tcW w:w="10194" w:type="dxa"/>
            <w:gridSpan w:val="2"/>
            <w:shd w:val="clear" w:color="auto" w:fill="F2F2F2" w:themeFill="background1" w:themeFillShade="F2"/>
            <w:hideMark/>
          </w:tcPr>
          <w:p w14:paraId="1A2D5294" w14:textId="380BFD0B" w:rsidR="009D28D1" w:rsidRDefault="00A805A4" w:rsidP="00A805A4">
            <w:pPr>
              <w:pStyle w:val="TableHeading"/>
              <w:rPr>
                <w:vertAlign w:val="superscript"/>
              </w:rPr>
            </w:pPr>
            <w:r>
              <w:lastRenderedPageBreak/>
              <w:t>9</w:t>
            </w:r>
            <w:r w:rsidR="009D28D1">
              <w:t xml:space="preserve">. </w:t>
            </w:r>
            <w:r w:rsidR="00B01948">
              <w:t xml:space="preserve"> </w:t>
            </w:r>
            <w:r w:rsidR="009D28D1">
              <w:t>Payment details</w:t>
            </w:r>
          </w:p>
          <w:p w14:paraId="57C5BDAC" w14:textId="259726E4" w:rsidR="009D28D1" w:rsidRDefault="007C1D59" w:rsidP="00A805A4">
            <w:pPr>
              <w:pStyle w:val="TableText"/>
            </w:pPr>
            <w:r w:rsidRPr="007C1D59">
              <w:rPr>
                <w:rFonts w:cs="Arial"/>
              </w:rPr>
              <w:t xml:space="preserve">For more information, read the </w:t>
            </w:r>
            <w:r w:rsidRPr="007C1D59">
              <w:rPr>
                <w:rFonts w:cs="Arial"/>
                <w:i/>
                <w:iCs/>
              </w:rPr>
              <w:t>Overview of fees for the Office of the Coordinator-General</w:t>
            </w:r>
            <w:r w:rsidRPr="007C1D59">
              <w:rPr>
                <w:rFonts w:cs="Arial"/>
              </w:rPr>
              <w:t xml:space="preserve"> at </w:t>
            </w:r>
            <w:hyperlink r:id="rId13" w:history="1">
              <w:r w:rsidRPr="00356752">
                <w:rPr>
                  <w:rStyle w:val="Hyperlink"/>
                  <w:rFonts w:cs="Arial"/>
                  <w:b w:val="0"/>
                  <w:bCs/>
                </w:rPr>
                <w:t>www.coordinatorgeneral.qld.gov.au/sda</w:t>
              </w:r>
            </w:hyperlink>
            <w:r w:rsidRPr="007C1D59">
              <w:rPr>
                <w:rFonts w:cs="Arial"/>
              </w:rPr>
              <w:t>.</w:t>
            </w:r>
          </w:p>
        </w:tc>
      </w:tr>
      <w:tr w:rsidR="009D28D1" w:rsidRPr="0098184E" w14:paraId="05EA0318" w14:textId="77777777" w:rsidTr="00A805A4">
        <w:tc>
          <w:tcPr>
            <w:tcW w:w="3141" w:type="dxa"/>
          </w:tcPr>
          <w:p w14:paraId="206087A9" w14:textId="77777777" w:rsidR="009D28D1" w:rsidRPr="00B15C69" w:rsidRDefault="009D28D1" w:rsidP="00A805A4">
            <w:pPr>
              <w:pStyle w:val="TableText"/>
            </w:pPr>
            <w:r>
              <w:t>Relevant fee amount</w:t>
            </w:r>
            <w:r w:rsidRPr="00B15C69">
              <w:t xml:space="preserve">  </w:t>
            </w:r>
          </w:p>
        </w:tc>
        <w:tc>
          <w:tcPr>
            <w:tcW w:w="7053" w:type="dxa"/>
          </w:tcPr>
          <w:p w14:paraId="324115B1" w14:textId="77777777" w:rsidR="009D28D1" w:rsidRPr="00B15C69" w:rsidRDefault="009D28D1" w:rsidP="00A805A4">
            <w:pPr>
              <w:pStyle w:val="TableText"/>
            </w:pPr>
          </w:p>
        </w:tc>
      </w:tr>
      <w:tr w:rsidR="009D28D1" w:rsidRPr="0098184E" w14:paraId="136E65D8" w14:textId="77777777" w:rsidTr="00A805A4">
        <w:tc>
          <w:tcPr>
            <w:tcW w:w="3141" w:type="dxa"/>
          </w:tcPr>
          <w:p w14:paraId="7D855062" w14:textId="77777777" w:rsidR="009D28D1" w:rsidRDefault="009D28D1" w:rsidP="00A805A4">
            <w:pPr>
              <w:pStyle w:val="TableText"/>
            </w:pPr>
            <w:r>
              <w:t>Payment method</w:t>
            </w:r>
          </w:p>
        </w:tc>
        <w:tc>
          <w:tcPr>
            <w:tcW w:w="7053" w:type="dxa"/>
          </w:tcPr>
          <w:p w14:paraId="7E69C74B" w14:textId="561BA184" w:rsidR="009D28D1" w:rsidRPr="00B15C69" w:rsidRDefault="00356752" w:rsidP="00A805A4">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A805A4">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A805A4">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A805A4">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r w:rsidRPr="00072385">
              <w:rPr>
                <w:szCs w:val="20"/>
                <w:lang w:val="en-NZ"/>
              </w:rPr>
              <w:t>SDASmithJonesPL.</w:t>
            </w:r>
          </w:p>
          <w:p w14:paraId="21264D16" w14:textId="77777777" w:rsidR="009D28D1" w:rsidRDefault="009D28D1" w:rsidP="00A805A4">
            <w:pPr>
              <w:pStyle w:val="TableText"/>
              <w:rPr>
                <w:szCs w:val="20"/>
                <w:lang w:val="en-NZ"/>
              </w:rPr>
            </w:pPr>
          </w:p>
          <w:p w14:paraId="55680AAD" w14:textId="77777777" w:rsidR="009D28D1" w:rsidRPr="00AA73D6" w:rsidRDefault="009D28D1" w:rsidP="00A805A4">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A805A4">
        <w:tc>
          <w:tcPr>
            <w:tcW w:w="3141" w:type="dxa"/>
          </w:tcPr>
          <w:p w14:paraId="0D45BE87" w14:textId="77777777" w:rsidR="009D28D1" w:rsidRPr="00B15C69" w:rsidRDefault="009D28D1" w:rsidP="00A805A4">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A805A4">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690860" w14:paraId="660F9418" w14:textId="77777777" w:rsidTr="00714F74">
        <w:tc>
          <w:tcPr>
            <w:tcW w:w="2025" w:type="dxa"/>
            <w:vMerge w:val="restart"/>
          </w:tcPr>
          <w:bookmarkEnd w:id="0"/>
          <w:p w14:paraId="3961CCAF" w14:textId="77777777" w:rsidR="00690860" w:rsidRPr="00B15C69" w:rsidRDefault="00690860" w:rsidP="00714F74">
            <w:pPr>
              <w:pStyle w:val="TableText"/>
            </w:pPr>
            <w:r w:rsidRPr="00B15C69">
              <w:lastRenderedPageBreak/>
              <w:t>Office use only</w:t>
            </w:r>
          </w:p>
        </w:tc>
        <w:tc>
          <w:tcPr>
            <w:tcW w:w="2674" w:type="dxa"/>
          </w:tcPr>
          <w:p w14:paraId="77F62D9D" w14:textId="77777777" w:rsidR="00690860" w:rsidRPr="00B15C69" w:rsidRDefault="00690860" w:rsidP="00714F74">
            <w:pPr>
              <w:pStyle w:val="TableText"/>
            </w:pPr>
            <w:r w:rsidRPr="00B15C69">
              <w:t>Date received</w:t>
            </w:r>
          </w:p>
        </w:tc>
        <w:sdt>
          <w:sdtPr>
            <w:id w:val="1713764535"/>
            <w:placeholder>
              <w:docPart w:val="DefaultPlaceholder_-1854013437"/>
            </w:placeholder>
            <w:showingPlcHdr/>
            <w:date>
              <w:dateFormat w:val="d/MM/yyyy"/>
              <w:lid w:val="en-AU"/>
              <w:storeMappedDataAs w:val="dateTime"/>
              <w:calendar w:val="gregorian"/>
            </w:date>
          </w:sdtPr>
          <w:sdtEndPr/>
          <w:sdtContent>
            <w:tc>
              <w:tcPr>
                <w:tcW w:w="5495" w:type="dxa"/>
              </w:tcPr>
              <w:p w14:paraId="3A40E14A" w14:textId="78C101CB" w:rsidR="00690860" w:rsidRPr="00B15C69" w:rsidRDefault="007C1D59" w:rsidP="00714F74">
                <w:pPr>
                  <w:pStyle w:val="TableText"/>
                </w:pPr>
                <w:r w:rsidRPr="00324D4A">
                  <w:rPr>
                    <w:rStyle w:val="PlaceholderText"/>
                  </w:rPr>
                  <w:t>Click or tap to enter a date.</w:t>
                </w:r>
              </w:p>
            </w:tc>
          </w:sdtContent>
        </w:sdt>
      </w:tr>
      <w:tr w:rsidR="00690860" w14:paraId="52C9B97B" w14:textId="77777777" w:rsidTr="00714F74">
        <w:tc>
          <w:tcPr>
            <w:tcW w:w="2025" w:type="dxa"/>
            <w:vMerge/>
          </w:tcPr>
          <w:p w14:paraId="7EB1501B" w14:textId="77777777" w:rsidR="00690860" w:rsidRPr="00B15C69" w:rsidRDefault="00690860" w:rsidP="00714F74">
            <w:pPr>
              <w:pStyle w:val="TableText"/>
            </w:pPr>
          </w:p>
        </w:tc>
        <w:tc>
          <w:tcPr>
            <w:tcW w:w="2674" w:type="dxa"/>
          </w:tcPr>
          <w:p w14:paraId="735B1185" w14:textId="77777777" w:rsidR="00690860" w:rsidRPr="00B15C69" w:rsidRDefault="00690860" w:rsidP="00714F74">
            <w:pPr>
              <w:pStyle w:val="TableText"/>
            </w:pPr>
            <w:r w:rsidRPr="00B15C69">
              <w:t>Receiving officer</w:t>
            </w:r>
          </w:p>
        </w:tc>
        <w:tc>
          <w:tcPr>
            <w:tcW w:w="5495" w:type="dxa"/>
          </w:tcPr>
          <w:p w14:paraId="07BC02F2" w14:textId="77777777" w:rsidR="00690860" w:rsidRPr="00B15C69" w:rsidRDefault="00690860" w:rsidP="00714F74">
            <w:pPr>
              <w:pStyle w:val="TableText"/>
            </w:pPr>
          </w:p>
        </w:tc>
      </w:tr>
      <w:tr w:rsidR="00690860" w14:paraId="67B83930" w14:textId="77777777" w:rsidTr="00714F74">
        <w:tc>
          <w:tcPr>
            <w:tcW w:w="2025" w:type="dxa"/>
            <w:vMerge/>
          </w:tcPr>
          <w:p w14:paraId="1FDD8D09" w14:textId="77777777" w:rsidR="00690860" w:rsidRPr="00B15C69" w:rsidRDefault="00690860" w:rsidP="00714F74">
            <w:pPr>
              <w:pStyle w:val="TableText"/>
            </w:pPr>
          </w:p>
        </w:tc>
        <w:tc>
          <w:tcPr>
            <w:tcW w:w="2674" w:type="dxa"/>
          </w:tcPr>
          <w:p w14:paraId="11785496" w14:textId="77777777" w:rsidR="00690860" w:rsidRPr="00B15C69" w:rsidRDefault="00690860" w:rsidP="00714F74">
            <w:pPr>
              <w:pStyle w:val="TableText"/>
            </w:pPr>
            <w:r w:rsidRPr="00B15C69">
              <w:t xml:space="preserve">Fee invoice </w:t>
            </w:r>
          </w:p>
        </w:tc>
        <w:tc>
          <w:tcPr>
            <w:tcW w:w="5495" w:type="dxa"/>
          </w:tcPr>
          <w:p w14:paraId="5051A874" w14:textId="77777777" w:rsidR="00690860" w:rsidRPr="00B15C69" w:rsidRDefault="00356752" w:rsidP="00714F74">
            <w:pPr>
              <w:pStyle w:val="TableText"/>
            </w:pPr>
            <w:sdt>
              <w:sdtPr>
                <w:id w:val="-163011040"/>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Attached </w:t>
            </w:r>
            <w:r w:rsidR="00690860" w:rsidRPr="00B15C69">
              <w:tab/>
            </w:r>
            <w:r w:rsidR="00690860">
              <w:t xml:space="preserve">    </w:t>
            </w:r>
            <w:sdt>
              <w:sdtPr>
                <w:id w:val="2063662778"/>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Requested</w:t>
            </w:r>
          </w:p>
        </w:tc>
      </w:tr>
      <w:tr w:rsidR="00690860" w14:paraId="1DC88585" w14:textId="77777777" w:rsidTr="00714F74">
        <w:tc>
          <w:tcPr>
            <w:tcW w:w="2025" w:type="dxa"/>
            <w:vMerge/>
          </w:tcPr>
          <w:p w14:paraId="2176D87B" w14:textId="77777777" w:rsidR="00690860" w:rsidRPr="00B15C69" w:rsidRDefault="00690860" w:rsidP="00714F74">
            <w:pPr>
              <w:pStyle w:val="TableText"/>
            </w:pPr>
          </w:p>
        </w:tc>
        <w:tc>
          <w:tcPr>
            <w:tcW w:w="2674" w:type="dxa"/>
          </w:tcPr>
          <w:p w14:paraId="675BABB1" w14:textId="77777777" w:rsidR="00690860" w:rsidRPr="00B15C69" w:rsidRDefault="00690860" w:rsidP="00714F74">
            <w:pPr>
              <w:pStyle w:val="TableText"/>
            </w:pPr>
            <w:r w:rsidRPr="00B15C69">
              <w:t xml:space="preserve">Fee received </w:t>
            </w:r>
          </w:p>
        </w:tc>
        <w:tc>
          <w:tcPr>
            <w:tcW w:w="5495" w:type="dxa"/>
          </w:tcPr>
          <w:p w14:paraId="42D68A4E" w14:textId="297B963C" w:rsidR="00690860" w:rsidRPr="00B15C69" w:rsidRDefault="00690860" w:rsidP="00714F74">
            <w:pPr>
              <w:pStyle w:val="TableText"/>
            </w:pPr>
            <w:r w:rsidRPr="00B15C69">
              <w:t xml:space="preserve">Date:  </w:t>
            </w:r>
            <w:r w:rsidRPr="00B15C69">
              <w:tab/>
            </w:r>
            <w:sdt>
              <w:sdtPr>
                <w:id w:val="-188842355"/>
                <w:placeholder>
                  <w:docPart w:val="DefaultPlaceholder_-1854013437"/>
                </w:placeholder>
                <w:showingPlcHdr/>
                <w:date>
                  <w:dateFormat w:val="d/MM/yyyy"/>
                  <w:lid w:val="en-AU"/>
                  <w:storeMappedDataAs w:val="dateTime"/>
                  <w:calendar w:val="gregorian"/>
                </w:date>
              </w:sdtPr>
              <w:sdtEndPr/>
              <w:sdtContent>
                <w:r w:rsidR="007C1D59" w:rsidRPr="00324D4A">
                  <w:rPr>
                    <w:rStyle w:val="PlaceholderText"/>
                  </w:rPr>
                  <w:t>Click or tap to enter a date.</w:t>
                </w:r>
              </w:sdtContent>
            </w:sdt>
          </w:p>
          <w:p w14:paraId="3B84A67B" w14:textId="77777777" w:rsidR="00690860" w:rsidRPr="00B15C69" w:rsidRDefault="00690860" w:rsidP="00714F74">
            <w:pPr>
              <w:pStyle w:val="TableText"/>
            </w:pPr>
          </w:p>
          <w:p w14:paraId="6AF395D9" w14:textId="77777777" w:rsidR="00690860" w:rsidRPr="00B15C69" w:rsidRDefault="00690860" w:rsidP="00714F74">
            <w:pPr>
              <w:pStyle w:val="TableText"/>
            </w:pPr>
            <w:r w:rsidRPr="00B15C69">
              <w:t xml:space="preserve">Receipt number: </w:t>
            </w:r>
          </w:p>
        </w:tc>
      </w:tr>
      <w:tr w:rsidR="00690860" w14:paraId="69F07ADF" w14:textId="77777777" w:rsidTr="00714F74">
        <w:tc>
          <w:tcPr>
            <w:tcW w:w="2025" w:type="dxa"/>
            <w:vMerge/>
          </w:tcPr>
          <w:p w14:paraId="30B6F125" w14:textId="77777777" w:rsidR="00690860" w:rsidRPr="00B15C69" w:rsidRDefault="00690860" w:rsidP="00714F74">
            <w:pPr>
              <w:pStyle w:val="TableText"/>
            </w:pPr>
          </w:p>
        </w:tc>
        <w:tc>
          <w:tcPr>
            <w:tcW w:w="2674" w:type="dxa"/>
          </w:tcPr>
          <w:p w14:paraId="754DEA43" w14:textId="77777777" w:rsidR="00690860" w:rsidRPr="00B15C69" w:rsidRDefault="00690860" w:rsidP="00714F74">
            <w:pPr>
              <w:pStyle w:val="TableText"/>
            </w:pPr>
            <w:r w:rsidRPr="00B15C69">
              <w:t>Owner’s consent</w:t>
            </w:r>
          </w:p>
          <w:p w14:paraId="4920F3AA" w14:textId="77777777" w:rsidR="00690860" w:rsidRPr="00B15C69" w:rsidRDefault="00690860" w:rsidP="00714F74">
            <w:pPr>
              <w:pStyle w:val="TableText"/>
            </w:pPr>
          </w:p>
        </w:tc>
        <w:tc>
          <w:tcPr>
            <w:tcW w:w="5495" w:type="dxa"/>
          </w:tcPr>
          <w:p w14:paraId="1030AD2F" w14:textId="77777777" w:rsidR="00690860" w:rsidRPr="00B15C69" w:rsidRDefault="00356752" w:rsidP="00714F74">
            <w:pPr>
              <w:pStyle w:val="TableText"/>
            </w:pPr>
            <w:sdt>
              <w:sdtPr>
                <w:id w:val="-1793815892"/>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Attached </w:t>
            </w:r>
            <w:r w:rsidR="00690860" w:rsidRPr="00B15C69">
              <w:tab/>
              <w:t xml:space="preserve">    </w:t>
            </w:r>
            <w:sdt>
              <w:sdtPr>
                <w:id w:val="1250615288"/>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t xml:space="preserve">  Not attached</w:t>
            </w:r>
          </w:p>
          <w:p w14:paraId="3670912F" w14:textId="77777777" w:rsidR="00690860" w:rsidRPr="00B15C69" w:rsidRDefault="00690860" w:rsidP="00714F74">
            <w:pPr>
              <w:pStyle w:val="TableText"/>
            </w:pPr>
          </w:p>
          <w:p w14:paraId="177E78E4" w14:textId="77777777" w:rsidR="00690860" w:rsidRPr="00B15C69" w:rsidRDefault="00356752" w:rsidP="00714F74">
            <w:pPr>
              <w:pStyle w:val="TableText"/>
            </w:pPr>
            <w:sdt>
              <w:sdtPr>
                <w:id w:val="405722899"/>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Not required</w:t>
            </w:r>
          </w:p>
        </w:tc>
      </w:tr>
      <w:tr w:rsidR="00690860" w14:paraId="46E82843" w14:textId="77777777" w:rsidTr="00714F74">
        <w:tc>
          <w:tcPr>
            <w:tcW w:w="2025" w:type="dxa"/>
            <w:vMerge/>
          </w:tcPr>
          <w:p w14:paraId="49A6B81E" w14:textId="77777777" w:rsidR="00690860" w:rsidRPr="00B15C69" w:rsidRDefault="00690860" w:rsidP="00714F74">
            <w:pPr>
              <w:pStyle w:val="TableText"/>
            </w:pPr>
          </w:p>
        </w:tc>
        <w:tc>
          <w:tcPr>
            <w:tcW w:w="2674" w:type="dxa"/>
          </w:tcPr>
          <w:p w14:paraId="1BF24173" w14:textId="77777777" w:rsidR="00690860" w:rsidRPr="00B15C69" w:rsidRDefault="00690860" w:rsidP="00714F74">
            <w:pPr>
              <w:pStyle w:val="TableText"/>
            </w:pPr>
            <w:r w:rsidRPr="00B15C69">
              <w:t xml:space="preserve">Properly made </w:t>
            </w:r>
          </w:p>
        </w:tc>
        <w:tc>
          <w:tcPr>
            <w:tcW w:w="5495" w:type="dxa"/>
          </w:tcPr>
          <w:p w14:paraId="37C5977E" w14:textId="77777777" w:rsidR="00690860" w:rsidRPr="00B15C69" w:rsidRDefault="00356752" w:rsidP="00714F74">
            <w:pPr>
              <w:pStyle w:val="TableText"/>
            </w:pPr>
            <w:sdt>
              <w:sdtPr>
                <w:id w:val="-2039579108"/>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Yes </w:t>
            </w:r>
            <w:r w:rsidR="00690860" w:rsidRPr="00B15C69">
              <w:tab/>
              <w:t xml:space="preserve">    </w:t>
            </w:r>
            <w:sdt>
              <w:sdtPr>
                <w:id w:val="1192887147"/>
                <w14:checkbox>
                  <w14:checked w14:val="0"/>
                  <w14:checkedState w14:val="2612" w14:font="MS Gothic"/>
                  <w14:uncheckedState w14:val="2610" w14:font="MS Gothic"/>
                </w14:checkbox>
              </w:sdtPr>
              <w:sdtEndPr/>
              <w:sdtContent>
                <w:r w:rsidR="00690860">
                  <w:rPr>
                    <w:rFonts w:ascii="MS Gothic" w:eastAsia="MS Gothic" w:hAnsi="MS Gothic" w:hint="eastAsia"/>
                  </w:rPr>
                  <w:t>☐</w:t>
                </w:r>
              </w:sdtContent>
            </w:sdt>
            <w:r w:rsidR="00690860" w:rsidRPr="00B15C69">
              <w:t xml:space="preserve">   No</w:t>
            </w:r>
          </w:p>
          <w:p w14:paraId="325197E3" w14:textId="77777777" w:rsidR="00690860" w:rsidRPr="00B15C69" w:rsidRDefault="00690860" w:rsidP="00714F74">
            <w:pPr>
              <w:pStyle w:val="TableText"/>
            </w:pPr>
          </w:p>
          <w:p w14:paraId="7F3CB481" w14:textId="77777777" w:rsidR="00690860" w:rsidRPr="00B15C69" w:rsidRDefault="00690860" w:rsidP="00714F74">
            <w:pPr>
              <w:pStyle w:val="TableText"/>
            </w:pPr>
            <w:r w:rsidRPr="00B15C69">
              <w:t xml:space="preserve">Notes: </w:t>
            </w:r>
          </w:p>
          <w:p w14:paraId="56E5BF49" w14:textId="77777777" w:rsidR="00690860" w:rsidRPr="00B15C69" w:rsidRDefault="00690860" w:rsidP="00714F74">
            <w:pPr>
              <w:pStyle w:val="TableText"/>
            </w:pPr>
          </w:p>
        </w:tc>
      </w:tr>
      <w:tr w:rsidR="00690860" w14:paraId="24E825B8" w14:textId="77777777" w:rsidTr="00714F74">
        <w:tc>
          <w:tcPr>
            <w:tcW w:w="2025" w:type="dxa"/>
            <w:vMerge/>
          </w:tcPr>
          <w:p w14:paraId="535D7CE3" w14:textId="77777777" w:rsidR="00690860" w:rsidRPr="00B15C69" w:rsidRDefault="00690860" w:rsidP="00714F74">
            <w:pPr>
              <w:pStyle w:val="TableText"/>
            </w:pPr>
          </w:p>
        </w:tc>
        <w:tc>
          <w:tcPr>
            <w:tcW w:w="2674" w:type="dxa"/>
          </w:tcPr>
          <w:p w14:paraId="448CF58B" w14:textId="77777777" w:rsidR="00690860" w:rsidRPr="00B15C69" w:rsidRDefault="00690860" w:rsidP="00714F74">
            <w:pPr>
              <w:pStyle w:val="TableText"/>
            </w:pPr>
            <w:r>
              <w:t>R</w:t>
            </w:r>
            <w:r w:rsidRPr="00B15C69">
              <w:t>eference number</w:t>
            </w:r>
          </w:p>
        </w:tc>
        <w:tc>
          <w:tcPr>
            <w:tcW w:w="5495" w:type="dxa"/>
          </w:tcPr>
          <w:p w14:paraId="6EB4B09B" w14:textId="77777777" w:rsidR="00690860" w:rsidRPr="00B15C69" w:rsidRDefault="00690860" w:rsidP="00714F74">
            <w:pPr>
              <w:pStyle w:val="TableText"/>
            </w:pPr>
          </w:p>
        </w:tc>
      </w:tr>
      <w:tr w:rsidR="00690860" w14:paraId="5FF5F10C" w14:textId="77777777" w:rsidTr="00714F74">
        <w:tc>
          <w:tcPr>
            <w:tcW w:w="2025" w:type="dxa"/>
            <w:vMerge/>
          </w:tcPr>
          <w:p w14:paraId="78FBBD9C" w14:textId="77777777" w:rsidR="00690860" w:rsidRPr="00B15C69" w:rsidRDefault="00690860" w:rsidP="00714F74">
            <w:pPr>
              <w:pStyle w:val="TableText"/>
            </w:pPr>
          </w:p>
        </w:tc>
        <w:tc>
          <w:tcPr>
            <w:tcW w:w="2674" w:type="dxa"/>
          </w:tcPr>
          <w:p w14:paraId="6CA60B98" w14:textId="77777777" w:rsidR="00690860" w:rsidRPr="00B15C69" w:rsidRDefault="00690860" w:rsidP="00714F74">
            <w:pPr>
              <w:pStyle w:val="TableText"/>
            </w:pPr>
            <w:r w:rsidRPr="00B15C69">
              <w:t>Source number</w:t>
            </w:r>
          </w:p>
        </w:tc>
        <w:tc>
          <w:tcPr>
            <w:tcW w:w="5495" w:type="dxa"/>
          </w:tcPr>
          <w:p w14:paraId="3917C539" w14:textId="77777777" w:rsidR="00690860" w:rsidRPr="00B15C69" w:rsidRDefault="00690860" w:rsidP="00714F74">
            <w:pPr>
              <w:pStyle w:val="TableText"/>
            </w:pPr>
          </w:p>
        </w:tc>
      </w:tr>
    </w:tbl>
    <w:p w14:paraId="454820F3" w14:textId="77777777" w:rsidR="00690860" w:rsidRDefault="00690860" w:rsidP="00C0220F">
      <w:pPr>
        <w:pStyle w:val="BodyText"/>
      </w:pPr>
    </w:p>
    <w:p w14:paraId="42C3008C" w14:textId="7D102130" w:rsidR="00E033DF" w:rsidRDefault="00E033DF">
      <w:pPr>
        <w:spacing w:after="160" w:line="259" w:lineRule="auto"/>
      </w:pPr>
    </w:p>
    <w:p w14:paraId="4AAD3FC0" w14:textId="78A5A7C4" w:rsidR="00014F36" w:rsidRPr="00E648AD" w:rsidRDefault="00014F36" w:rsidP="00E648AD"/>
    <w:sectPr w:rsidR="00014F36" w:rsidRPr="00E648AD" w:rsidSect="00976D59">
      <w:headerReference w:type="default" r:id="rId14"/>
      <w:footerReference w:type="default" r:id="rId15"/>
      <w:footerReference w:type="first" r:id="rId16"/>
      <w:pgSz w:w="11906" w:h="16838" w:code="9"/>
      <w:pgMar w:top="1276" w:right="851" w:bottom="1418" w:left="851" w:header="567" w:footer="4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rsidRPr="00246A90" w14:paraId="6F3AB80E" w14:textId="77777777" w:rsidTr="00690860">
      <w:tc>
        <w:tcPr>
          <w:tcW w:w="9184" w:type="dxa"/>
        </w:tcPr>
        <w:p w14:paraId="2C8A4D8F" w14:textId="1D9E0277" w:rsidR="00975C23" w:rsidRPr="00246A90" w:rsidRDefault="00356752" w:rsidP="006E1C76">
          <w:pPr>
            <w:pStyle w:val="Footer"/>
            <w:rPr>
              <w:b/>
              <w:sz w:val="18"/>
              <w:szCs w:val="18"/>
            </w:rPr>
          </w:pPr>
          <w:sdt>
            <w:sdtPr>
              <w:rPr>
                <w:b/>
                <w:sz w:val="18"/>
                <w:szCs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rPr>
            </w:sdtEndPr>
            <w:sdtContent>
              <w:r w:rsidR="00455C8A">
                <w:rPr>
                  <w:b/>
                  <w:sz w:val="18"/>
                  <w:szCs w:val="18"/>
                </w:rPr>
                <w:t>SDA application for operational work for the clearing of native vegetation</w:t>
              </w:r>
            </w:sdtContent>
          </w:sdt>
          <w:r w:rsidR="006E1C76" w:rsidRPr="00246A90">
            <w:rPr>
              <w:b/>
              <w:sz w:val="18"/>
              <w:szCs w:val="18"/>
            </w:rPr>
            <w:t xml:space="preserve"> </w:t>
          </w:r>
        </w:p>
        <w:p w14:paraId="5FA6F382" w14:textId="42175D0C" w:rsidR="006E1C76" w:rsidRPr="00246A90" w:rsidRDefault="00356752" w:rsidP="006E1C76">
          <w:pPr>
            <w:pStyle w:val="Footer"/>
            <w:rPr>
              <w:sz w:val="18"/>
              <w:szCs w:val="18"/>
            </w:rPr>
          </w:pP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455C8A">
                <w:rPr>
                  <w:sz w:val="18"/>
                  <w:szCs w:val="18"/>
                </w:rPr>
                <w:t>Cairns South, Gladstone and Townsville State Development Area</w:t>
              </w:r>
            </w:sdtContent>
          </w:sdt>
        </w:p>
      </w:tc>
      <w:tc>
        <w:tcPr>
          <w:tcW w:w="1021" w:type="dxa"/>
        </w:tcPr>
        <w:p w14:paraId="22D8B8EA" w14:textId="77777777" w:rsidR="006E1C76" w:rsidRPr="00246A90" w:rsidRDefault="006E1C76" w:rsidP="006E1C76">
          <w:pPr>
            <w:pStyle w:val="Footer"/>
            <w:jc w:val="right"/>
            <w:rPr>
              <w:sz w:val="18"/>
              <w:szCs w:val="18"/>
            </w:rPr>
          </w:pPr>
          <w:r w:rsidRPr="00246A90">
            <w:rPr>
              <w:sz w:val="18"/>
              <w:szCs w:val="18"/>
            </w:rPr>
            <w:fldChar w:fldCharType="begin"/>
          </w:r>
          <w:r w:rsidRPr="00246A90">
            <w:rPr>
              <w:sz w:val="18"/>
              <w:szCs w:val="18"/>
            </w:rPr>
            <w:instrText xml:space="preserve"> PAGE   \* MERGEFORMAT </w:instrText>
          </w:r>
          <w:r w:rsidRPr="00246A90">
            <w:rPr>
              <w:sz w:val="18"/>
              <w:szCs w:val="18"/>
            </w:rPr>
            <w:fldChar w:fldCharType="separate"/>
          </w:r>
          <w:r w:rsidRPr="00246A90">
            <w:rPr>
              <w:noProof/>
              <w:sz w:val="18"/>
              <w:szCs w:val="18"/>
            </w:rPr>
            <w:t>1</w:t>
          </w:r>
          <w:r w:rsidRPr="00246A90">
            <w:rPr>
              <w:noProof/>
              <w:sz w:val="18"/>
              <w:szCs w:val="18"/>
            </w:rPr>
            <w:fldChar w:fldCharType="end"/>
          </w:r>
        </w:p>
      </w:tc>
    </w:tr>
  </w:tbl>
  <w:p w14:paraId="45D10B09" w14:textId="77777777" w:rsidR="00574327" w:rsidRPr="00246A90" w:rsidRDefault="00574327" w:rsidP="00D342A1">
    <w:pP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318498447"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70B59"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3F97"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CB6C94"/>
    <w:multiLevelType w:val="hybridMultilevel"/>
    <w:tmpl w:val="80D031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10"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3F8A628F"/>
    <w:multiLevelType w:val="multilevel"/>
    <w:tmpl w:val="1D4892C8"/>
    <w:numStyleLink w:val="ListTOR"/>
  </w:abstractNum>
  <w:abstractNum w:abstractNumId="15" w15:restartNumberingAfterBreak="0">
    <w:nsid w:val="48A8241E"/>
    <w:multiLevelType w:val="multilevel"/>
    <w:tmpl w:val="730852DC"/>
    <w:numStyleLink w:val="ListParagraph"/>
  </w:abstractNum>
  <w:abstractNum w:abstractNumId="16" w15:restartNumberingAfterBreak="0">
    <w:nsid w:val="4F646A24"/>
    <w:multiLevelType w:val="multilevel"/>
    <w:tmpl w:val="3F7C0DD2"/>
    <w:numStyleLink w:val="ListRecommendations"/>
  </w:abstractNum>
  <w:abstractNum w:abstractNumId="17" w15:restartNumberingAfterBreak="0">
    <w:nsid w:val="58B42D27"/>
    <w:multiLevelType w:val="multilevel"/>
    <w:tmpl w:val="4A6C70C4"/>
    <w:numStyleLink w:val="ListTableNumber"/>
  </w:abstractNum>
  <w:abstractNum w:abstractNumId="18"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9" w15:restartNumberingAfterBreak="0">
    <w:nsid w:val="68990ABE"/>
    <w:multiLevelType w:val="multilevel"/>
    <w:tmpl w:val="0BE474A2"/>
    <w:numStyleLink w:val="ListSchedules"/>
  </w:abstractNum>
  <w:abstractNum w:abstractNumId="20"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9"/>
  </w:num>
  <w:num w:numId="2" w16cid:durableId="722144183">
    <w:abstractNumId w:val="19"/>
  </w:num>
  <w:num w:numId="3" w16cid:durableId="1305433010">
    <w:abstractNumId w:val="4"/>
  </w:num>
  <w:num w:numId="4" w16cid:durableId="1508592704">
    <w:abstractNumId w:val="3"/>
  </w:num>
  <w:num w:numId="5" w16cid:durableId="161894885">
    <w:abstractNumId w:val="0"/>
  </w:num>
  <w:num w:numId="6" w16cid:durableId="345598234">
    <w:abstractNumId w:val="8"/>
  </w:num>
  <w:num w:numId="7" w16cid:durableId="620768287">
    <w:abstractNumId w:val="21"/>
  </w:num>
  <w:num w:numId="8" w16cid:durableId="635179185">
    <w:abstractNumId w:val="5"/>
  </w:num>
  <w:num w:numId="9" w16cid:durableId="1945333812">
    <w:abstractNumId w:val="7"/>
  </w:num>
  <w:num w:numId="10" w16cid:durableId="231936895">
    <w:abstractNumId w:val="6"/>
  </w:num>
  <w:num w:numId="11" w16cid:durableId="16086485">
    <w:abstractNumId w:val="13"/>
  </w:num>
  <w:num w:numId="12" w16cid:durableId="308746960">
    <w:abstractNumId w:val="1"/>
  </w:num>
  <w:num w:numId="13" w16cid:durableId="1761177426">
    <w:abstractNumId w:val="12"/>
  </w:num>
  <w:num w:numId="14" w16cid:durableId="1947541567">
    <w:abstractNumId w:val="10"/>
  </w:num>
  <w:num w:numId="15" w16cid:durableId="729033056">
    <w:abstractNumId w:val="11"/>
  </w:num>
  <w:num w:numId="16" w16cid:durableId="1381435223">
    <w:abstractNumId w:val="20"/>
  </w:num>
  <w:num w:numId="17" w16cid:durableId="1588228162">
    <w:abstractNumId w:val="16"/>
  </w:num>
  <w:num w:numId="18" w16cid:durableId="1293051842">
    <w:abstractNumId w:val="10"/>
  </w:num>
  <w:num w:numId="19" w16cid:durableId="910235858">
    <w:abstractNumId w:val="17"/>
  </w:num>
  <w:num w:numId="20" w16cid:durableId="1178621109">
    <w:abstractNumId w:val="14"/>
  </w:num>
  <w:num w:numId="21" w16cid:durableId="821854058">
    <w:abstractNumId w:val="15"/>
  </w:num>
  <w:num w:numId="22" w16cid:durableId="576786390">
    <w:abstractNumId w:val="15"/>
  </w:num>
  <w:num w:numId="23" w16cid:durableId="578713711">
    <w:abstractNumId w:val="15"/>
  </w:num>
  <w:num w:numId="24" w16cid:durableId="1634093452">
    <w:abstractNumId w:val="15"/>
  </w:num>
  <w:num w:numId="25" w16cid:durableId="1796674145">
    <w:abstractNumId w:val="15"/>
  </w:num>
  <w:num w:numId="26" w16cid:durableId="1706832066">
    <w:abstractNumId w:val="13"/>
  </w:num>
  <w:num w:numId="27" w16cid:durableId="10658048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9891697">
    <w:abstractNumId w:val="2"/>
  </w:num>
  <w:num w:numId="29" w16cid:durableId="27676109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66A9E"/>
    <w:rsid w:val="00090399"/>
    <w:rsid w:val="000B6FE5"/>
    <w:rsid w:val="000C7101"/>
    <w:rsid w:val="000F2A71"/>
    <w:rsid w:val="000F3D06"/>
    <w:rsid w:val="00104C68"/>
    <w:rsid w:val="00115B90"/>
    <w:rsid w:val="00116E56"/>
    <w:rsid w:val="001273E5"/>
    <w:rsid w:val="001311DD"/>
    <w:rsid w:val="0014135A"/>
    <w:rsid w:val="00145668"/>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A90"/>
    <w:rsid w:val="00246CE6"/>
    <w:rsid w:val="00251C34"/>
    <w:rsid w:val="002662A9"/>
    <w:rsid w:val="002814B8"/>
    <w:rsid w:val="002C715F"/>
    <w:rsid w:val="002E496D"/>
    <w:rsid w:val="002E73E2"/>
    <w:rsid w:val="002F612F"/>
    <w:rsid w:val="00301E18"/>
    <w:rsid w:val="00302382"/>
    <w:rsid w:val="003043C6"/>
    <w:rsid w:val="00356752"/>
    <w:rsid w:val="0035730D"/>
    <w:rsid w:val="00375601"/>
    <w:rsid w:val="00393D7B"/>
    <w:rsid w:val="00395CC2"/>
    <w:rsid w:val="003A0096"/>
    <w:rsid w:val="00404FE6"/>
    <w:rsid w:val="00411753"/>
    <w:rsid w:val="004256AC"/>
    <w:rsid w:val="004440DC"/>
    <w:rsid w:val="00445424"/>
    <w:rsid w:val="00445521"/>
    <w:rsid w:val="00455C8A"/>
    <w:rsid w:val="00467113"/>
    <w:rsid w:val="00477886"/>
    <w:rsid w:val="004B147B"/>
    <w:rsid w:val="004D7CE3"/>
    <w:rsid w:val="00515FA0"/>
    <w:rsid w:val="005215A2"/>
    <w:rsid w:val="005263A7"/>
    <w:rsid w:val="005276CD"/>
    <w:rsid w:val="005331A7"/>
    <w:rsid w:val="005349DA"/>
    <w:rsid w:val="00574327"/>
    <w:rsid w:val="00580C27"/>
    <w:rsid w:val="005920EA"/>
    <w:rsid w:val="005B54F0"/>
    <w:rsid w:val="005D0167"/>
    <w:rsid w:val="005D4704"/>
    <w:rsid w:val="005E7363"/>
    <w:rsid w:val="005F48AF"/>
    <w:rsid w:val="00603769"/>
    <w:rsid w:val="00635418"/>
    <w:rsid w:val="006400A2"/>
    <w:rsid w:val="00642099"/>
    <w:rsid w:val="00670B05"/>
    <w:rsid w:val="00676CA9"/>
    <w:rsid w:val="00684FEA"/>
    <w:rsid w:val="00687CE0"/>
    <w:rsid w:val="00690860"/>
    <w:rsid w:val="006A23B4"/>
    <w:rsid w:val="006A389E"/>
    <w:rsid w:val="006C0E44"/>
    <w:rsid w:val="006C4599"/>
    <w:rsid w:val="006D1D4A"/>
    <w:rsid w:val="006E1C76"/>
    <w:rsid w:val="006E2389"/>
    <w:rsid w:val="006F0A0D"/>
    <w:rsid w:val="00702C9E"/>
    <w:rsid w:val="00704719"/>
    <w:rsid w:val="007078C8"/>
    <w:rsid w:val="0074034B"/>
    <w:rsid w:val="00740F38"/>
    <w:rsid w:val="007735FA"/>
    <w:rsid w:val="007807E1"/>
    <w:rsid w:val="007B215D"/>
    <w:rsid w:val="007B56B4"/>
    <w:rsid w:val="007C1D59"/>
    <w:rsid w:val="007C2686"/>
    <w:rsid w:val="007C38B8"/>
    <w:rsid w:val="007D5527"/>
    <w:rsid w:val="007E73A3"/>
    <w:rsid w:val="007F5557"/>
    <w:rsid w:val="0080160F"/>
    <w:rsid w:val="00804CDE"/>
    <w:rsid w:val="00834296"/>
    <w:rsid w:val="0086012B"/>
    <w:rsid w:val="00862690"/>
    <w:rsid w:val="008627F9"/>
    <w:rsid w:val="00863BE8"/>
    <w:rsid w:val="00874292"/>
    <w:rsid w:val="008764C0"/>
    <w:rsid w:val="00895469"/>
    <w:rsid w:val="00896EF3"/>
    <w:rsid w:val="008A4FC4"/>
    <w:rsid w:val="00904157"/>
    <w:rsid w:val="0092079C"/>
    <w:rsid w:val="0095799E"/>
    <w:rsid w:val="00975A2D"/>
    <w:rsid w:val="00975C23"/>
    <w:rsid w:val="00976D59"/>
    <w:rsid w:val="00991FA5"/>
    <w:rsid w:val="00992694"/>
    <w:rsid w:val="009976BE"/>
    <w:rsid w:val="009D28D1"/>
    <w:rsid w:val="009D6143"/>
    <w:rsid w:val="009E6379"/>
    <w:rsid w:val="009F153E"/>
    <w:rsid w:val="009F3881"/>
    <w:rsid w:val="009F5479"/>
    <w:rsid w:val="00A15BA2"/>
    <w:rsid w:val="00A34437"/>
    <w:rsid w:val="00A34A15"/>
    <w:rsid w:val="00A51089"/>
    <w:rsid w:val="00A529B6"/>
    <w:rsid w:val="00A55B40"/>
    <w:rsid w:val="00A61843"/>
    <w:rsid w:val="00A7092E"/>
    <w:rsid w:val="00A738F7"/>
    <w:rsid w:val="00A805A4"/>
    <w:rsid w:val="00A82E64"/>
    <w:rsid w:val="00AA27EF"/>
    <w:rsid w:val="00AA7934"/>
    <w:rsid w:val="00AC3AFE"/>
    <w:rsid w:val="00AE3739"/>
    <w:rsid w:val="00AE741F"/>
    <w:rsid w:val="00B0186E"/>
    <w:rsid w:val="00B01948"/>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0D29"/>
    <w:rsid w:val="00D23907"/>
    <w:rsid w:val="00D23AD9"/>
    <w:rsid w:val="00D25A88"/>
    <w:rsid w:val="00D26F8A"/>
    <w:rsid w:val="00D31BF0"/>
    <w:rsid w:val="00D342A1"/>
    <w:rsid w:val="00D67FCC"/>
    <w:rsid w:val="00D7694B"/>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4FF91A1B-1605-40F7-8686-E2F13948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 w:type="character" w:styleId="CommentReference">
    <w:name w:val="annotation reference"/>
    <w:basedOn w:val="DefaultParagraphFont"/>
    <w:unhideWhenUsed/>
    <w:rsid w:val="00B019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coordinatorgeneral.qld.gov.au/sda"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
      <w:docPartPr>
        <w:name w:val="A1D8DFC8471F419B98CE52C6ADEC509F"/>
        <w:category>
          <w:name w:val="General"/>
          <w:gallery w:val="placeholder"/>
        </w:category>
        <w:types>
          <w:type w:val="bbPlcHdr"/>
        </w:types>
        <w:behaviors>
          <w:behavior w:val="content"/>
        </w:behaviors>
        <w:guid w:val="{DDD543EE-E15F-4F69-9959-F908128DBBFA}"/>
      </w:docPartPr>
      <w:docPartBody>
        <w:p w:rsidR="006F73D2" w:rsidRDefault="006F73D2" w:rsidP="006F73D2">
          <w:pPr>
            <w:pStyle w:val="A1D8DFC8471F419B98CE52C6ADEC509F"/>
          </w:pPr>
          <w:r w:rsidRPr="00324D4A">
            <w:rPr>
              <w:rStyle w:val="PlaceholderText"/>
            </w:rPr>
            <w:t>Click or tap to enter a date.</w:t>
          </w:r>
        </w:p>
      </w:docPartBody>
    </w:docPart>
    <w:docPart>
      <w:docPartPr>
        <w:name w:val="3A325D5A42874C65B43C46D032EE60D2"/>
        <w:category>
          <w:name w:val="General"/>
          <w:gallery w:val="placeholder"/>
        </w:category>
        <w:types>
          <w:type w:val="bbPlcHdr"/>
        </w:types>
        <w:behaviors>
          <w:behavior w:val="content"/>
        </w:behaviors>
        <w:guid w:val="{CC002FB4-BD60-420C-92AF-C31897B19683}"/>
      </w:docPartPr>
      <w:docPartBody>
        <w:p w:rsidR="006F73D2" w:rsidRDefault="006F73D2" w:rsidP="006F73D2">
          <w:pPr>
            <w:pStyle w:val="3A325D5A42874C65B43C46D032EE60D2"/>
          </w:pPr>
          <w:r w:rsidRPr="00324D4A">
            <w:rPr>
              <w:rStyle w:val="PlaceholderText"/>
            </w:rPr>
            <w:t>Click or tap to enter a date.</w:t>
          </w:r>
        </w:p>
      </w:docPartBody>
    </w:docPart>
    <w:docPart>
      <w:docPartPr>
        <w:name w:val="2DADDCB65B2E47EF8747D0B7A2F297AB"/>
        <w:category>
          <w:name w:val="General"/>
          <w:gallery w:val="placeholder"/>
        </w:category>
        <w:types>
          <w:type w:val="bbPlcHdr"/>
        </w:types>
        <w:behaviors>
          <w:behavior w:val="content"/>
        </w:behaviors>
        <w:guid w:val="{54F38784-6AF0-439D-A58A-FB46F3C21BF8}"/>
      </w:docPartPr>
      <w:docPartBody>
        <w:p w:rsidR="006F73D2" w:rsidRDefault="006F73D2" w:rsidP="006F73D2">
          <w:pPr>
            <w:pStyle w:val="2DADDCB65B2E47EF8747D0B7A2F297AB"/>
          </w:pPr>
          <w:r w:rsidRPr="00324D4A">
            <w:rPr>
              <w:rStyle w:val="PlaceholderText"/>
            </w:rPr>
            <w:t>Click or tap to enter a date.</w:t>
          </w:r>
        </w:p>
      </w:docPartBody>
    </w:docPart>
    <w:docPart>
      <w:docPartPr>
        <w:name w:val="1439EB961CFF4919A85A374ABBC3157B"/>
        <w:category>
          <w:name w:val="General"/>
          <w:gallery w:val="placeholder"/>
        </w:category>
        <w:types>
          <w:type w:val="bbPlcHdr"/>
        </w:types>
        <w:behaviors>
          <w:behavior w:val="content"/>
        </w:behaviors>
        <w:guid w:val="{CCE23C28-A2E7-4E09-9D9A-EA1A20AD01C4}"/>
      </w:docPartPr>
      <w:docPartBody>
        <w:p w:rsidR="006F73D2" w:rsidRDefault="006F73D2" w:rsidP="006F73D2">
          <w:pPr>
            <w:pStyle w:val="1439EB961CFF4919A85A374ABBC3157B"/>
          </w:pPr>
          <w:r w:rsidRPr="00324D4A">
            <w:rPr>
              <w:rStyle w:val="PlaceholderText"/>
            </w:rPr>
            <w:t>Click or tap to enter a date.</w:t>
          </w:r>
        </w:p>
      </w:docPartBody>
    </w:docPart>
    <w:docPart>
      <w:docPartPr>
        <w:name w:val="92F3E23080014751821CE3047046449E"/>
        <w:category>
          <w:name w:val="General"/>
          <w:gallery w:val="placeholder"/>
        </w:category>
        <w:types>
          <w:type w:val="bbPlcHdr"/>
        </w:types>
        <w:behaviors>
          <w:behavior w:val="content"/>
        </w:behaviors>
        <w:guid w:val="{5F986DBE-4BFA-4AD9-9A66-BB38CDFCA983}"/>
      </w:docPartPr>
      <w:docPartBody>
        <w:p w:rsidR="006F73D2" w:rsidRDefault="006F73D2" w:rsidP="006F73D2">
          <w:pPr>
            <w:pStyle w:val="92F3E23080014751821CE3047046449E"/>
          </w:pPr>
          <w:r w:rsidRPr="00324D4A">
            <w:rPr>
              <w:rStyle w:val="PlaceholderText"/>
            </w:rPr>
            <w:t>Click or tap to enter a date.</w:t>
          </w:r>
        </w:p>
      </w:docPartBody>
    </w:docPart>
    <w:docPart>
      <w:docPartPr>
        <w:name w:val="397FBDE6A1174810BDF1438D46F19329"/>
        <w:category>
          <w:name w:val="General"/>
          <w:gallery w:val="placeholder"/>
        </w:category>
        <w:types>
          <w:type w:val="bbPlcHdr"/>
        </w:types>
        <w:behaviors>
          <w:behavior w:val="content"/>
        </w:behaviors>
        <w:guid w:val="{0ED7FE1F-4AB8-4BFF-9108-D6AD62A95F2C}"/>
      </w:docPartPr>
      <w:docPartBody>
        <w:p w:rsidR="006F73D2" w:rsidRDefault="006F73D2" w:rsidP="006F73D2">
          <w:pPr>
            <w:pStyle w:val="397FBDE6A1174810BDF1438D46F19329"/>
          </w:pPr>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42099"/>
    <w:rsid w:val="006F0A0D"/>
    <w:rsid w:val="006F73D2"/>
    <w:rsid w:val="008B725C"/>
    <w:rsid w:val="00B71544"/>
    <w:rsid w:val="00D25A88"/>
    <w:rsid w:val="00F503FF"/>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3D2"/>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 w:type="paragraph" w:customStyle="1" w:styleId="A1D8DFC8471F419B98CE52C6ADEC509F">
    <w:name w:val="A1D8DFC8471F419B98CE52C6ADEC509F"/>
    <w:rsid w:val="006F73D2"/>
  </w:style>
  <w:style w:type="paragraph" w:customStyle="1" w:styleId="3A325D5A42874C65B43C46D032EE60D2">
    <w:name w:val="3A325D5A42874C65B43C46D032EE60D2"/>
    <w:rsid w:val="006F73D2"/>
  </w:style>
  <w:style w:type="paragraph" w:customStyle="1" w:styleId="2DADDCB65B2E47EF8747D0B7A2F297AB">
    <w:name w:val="2DADDCB65B2E47EF8747D0B7A2F297AB"/>
    <w:rsid w:val="006F73D2"/>
  </w:style>
  <w:style w:type="paragraph" w:customStyle="1" w:styleId="1439EB961CFF4919A85A374ABBC3157B">
    <w:name w:val="1439EB961CFF4919A85A374ABBC3157B"/>
    <w:rsid w:val="006F73D2"/>
  </w:style>
  <w:style w:type="paragraph" w:customStyle="1" w:styleId="92F3E23080014751821CE3047046449E">
    <w:name w:val="92F3E23080014751821CE3047046449E"/>
    <w:rsid w:val="006F73D2"/>
  </w:style>
  <w:style w:type="paragraph" w:customStyle="1" w:styleId="397FBDE6A1174810BDF1438D46F19329">
    <w:name w:val="397FBDE6A1174810BDF1438D46F19329"/>
    <w:rsid w:val="006F7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Publication (one column)</Template>
  <TotalTime>0</TotalTime>
  <Pages>6</Pages>
  <Words>1414</Words>
  <Characters>7569</Characters>
  <Application>Microsoft Office Word</Application>
  <DocSecurity>0</DocSecurity>
  <Lines>270</Lines>
  <Paragraphs>154</Paragraphs>
  <ScaleCrop>false</ScaleCrop>
  <HeadingPairs>
    <vt:vector size="2" baseType="variant">
      <vt:variant>
        <vt:lpstr>Title</vt:lpstr>
      </vt:variant>
      <vt:variant>
        <vt:i4>1</vt:i4>
      </vt:variant>
    </vt:vector>
  </HeadingPairs>
  <TitlesOfParts>
    <vt:vector size="1" baseType="lpstr">
      <vt:lpstr>SDA application for operational work for the clearing of native vegetation</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application for operational work for the clearing of native vegetation</dc:title>
  <dc:subject>Cairns South, Gladstone and Townsville State Development Area</dc:subject>
  <cp:keywords/>
  <dc:description/>
  <cp:lastPrinted>2019-08-28T04:18:00Z</cp:lastPrinted>
  <dcterms:created xsi:type="dcterms:W3CDTF">2025-11-13T03:44:00Z</dcterms:created>
  <dcterms:modified xsi:type="dcterms:W3CDTF">2025-12-15T05:12:00Z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ies>
</file>