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DE1E7F">
      <w:pPr>
        <w:rPr>
          <w:sz w:val="2"/>
          <w:szCs w:val="2"/>
        </w:rPr>
      </w:pPr>
      <w:r>
        <w:rPr>
          <w:noProof/>
        </w:rPr>
        <w:drawing>
          <wp:anchor distT="0" distB="0" distL="114300" distR="114300" simplePos="0" relativeHeight="251659263" behindDoc="1" locked="0" layoutInCell="1" allowOverlap="1" wp14:anchorId="14CE12A8" wp14:editId="40559EDE">
            <wp:simplePos x="0" y="0"/>
            <wp:positionH relativeFrom="page">
              <wp:posOffset>6985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104C68">
        <w:trPr>
          <w:trHeight w:val="2591"/>
        </w:trPr>
        <w:tc>
          <w:tcPr>
            <w:tcW w:w="10194" w:type="dxa"/>
          </w:tcPr>
          <w:p w14:paraId="19458101" w14:textId="72838EF0" w:rsidR="00E648AD" w:rsidRPr="005E37BE" w:rsidRDefault="00547ACF" w:rsidP="00547ACF">
            <w:pPr>
              <w:pStyle w:val="Title"/>
              <w:spacing w:before="120"/>
              <w:ind w:left="284"/>
              <w:rPr>
                <w:color w:val="FFFFFF" w:themeColor="background1"/>
                <w:sz w:val="56"/>
                <w:szCs w:val="52"/>
              </w:rPr>
            </w:pPr>
            <w:sdt>
              <w:sdtPr>
                <w:rPr>
                  <w:color w:val="FFFFFF" w:themeColor="background1"/>
                  <w:sz w:val="56"/>
                  <w:szCs w:val="52"/>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066A9E" w:rsidRPr="005E37BE">
                  <w:rPr>
                    <w:color w:val="FFFFFF" w:themeColor="background1"/>
                    <w:sz w:val="56"/>
                    <w:szCs w:val="52"/>
                  </w:rPr>
                  <w:t>SDA application for operational work</w:t>
                </w:r>
              </w:sdtContent>
            </w:sdt>
          </w:p>
          <w:sdt>
            <w:sdtPr>
              <w:rPr>
                <w:rFonts w:asciiTheme="majorHAnsi" w:eastAsiaTheme="majorEastAsia" w:hAnsiTheme="majorHAnsi" w:cstheme="majorBidi"/>
                <w:sz w:val="28"/>
                <w:szCs w:val="28"/>
              </w:r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0C5BBDC0" w:rsidR="00E648AD" w:rsidRPr="00E648AD" w:rsidRDefault="00104C68" w:rsidP="006400A2">
                <w:pPr>
                  <w:pStyle w:val="Subtitle"/>
                  <w:ind w:left="284"/>
                </w:pPr>
                <w:r w:rsidRPr="00104C68">
                  <w:rPr>
                    <w:rFonts w:asciiTheme="majorHAnsi" w:eastAsiaTheme="majorEastAsia" w:hAnsiTheme="majorHAnsi" w:cstheme="majorBidi"/>
                    <w:sz w:val="28"/>
                    <w:szCs w:val="28"/>
                  </w:rPr>
                  <w:t>Cairns South</w:t>
                </w:r>
                <w:r w:rsidR="00066A9E">
                  <w:rPr>
                    <w:rFonts w:asciiTheme="majorHAnsi" w:eastAsiaTheme="majorEastAsia" w:hAnsiTheme="majorHAnsi" w:cstheme="majorBidi"/>
                    <w:sz w:val="28"/>
                    <w:szCs w:val="28"/>
                  </w:rPr>
                  <w:t xml:space="preserve"> </w:t>
                </w:r>
                <w:r w:rsidRPr="00104C68">
                  <w:rPr>
                    <w:rFonts w:asciiTheme="majorHAnsi" w:eastAsiaTheme="majorEastAsia" w:hAnsiTheme="majorHAnsi" w:cstheme="majorBidi"/>
                    <w:sz w:val="28"/>
                    <w:szCs w:val="28"/>
                  </w:rPr>
                  <w:t>State Development Area</w:t>
                </w:r>
              </w:p>
            </w:sdtContent>
          </w:sdt>
        </w:tc>
      </w:tr>
    </w:tbl>
    <w:p w14:paraId="7D3FEC9E" w14:textId="77777777" w:rsidR="00740F38" w:rsidRDefault="00740F38" w:rsidP="009D28D1">
      <w:pPr>
        <w:pStyle w:val="BodyText"/>
        <w:spacing w:after="0"/>
        <w:rPr>
          <w:sz w:val="20"/>
          <w:szCs w:val="20"/>
        </w:rPr>
      </w:pPr>
      <w:bookmarkStart w:id="0" w:name="_Hlk213760947"/>
      <w:r w:rsidRPr="00740F38">
        <w:rPr>
          <w:sz w:val="20"/>
          <w:szCs w:val="20"/>
        </w:rPr>
        <w:t xml:space="preserve">This form is used to make an SDA application to the Coordinator-General for operational work within the Cairns South State Development Area (SDA) as part of an </w:t>
      </w:r>
      <w:r w:rsidRPr="005E37BE">
        <w:rPr>
          <w:i/>
          <w:iCs/>
          <w:sz w:val="20"/>
          <w:szCs w:val="20"/>
        </w:rPr>
        <w:t>SDA application for a material change of use</w:t>
      </w:r>
      <w:r w:rsidRPr="00740F38">
        <w:rPr>
          <w:sz w:val="20"/>
          <w:szCs w:val="20"/>
        </w:rPr>
        <w:t xml:space="preserve"> or </w:t>
      </w:r>
      <w:r w:rsidRPr="005E37BE">
        <w:rPr>
          <w:i/>
          <w:iCs/>
          <w:sz w:val="20"/>
          <w:szCs w:val="20"/>
        </w:rPr>
        <w:t>SDA application for reconfiguring a lot</w:t>
      </w:r>
      <w:r w:rsidRPr="00740F38">
        <w:rPr>
          <w:sz w:val="20"/>
          <w:szCs w:val="20"/>
        </w:rPr>
        <w:t xml:space="preserve"> or a </w:t>
      </w:r>
      <w:r w:rsidRPr="005E37BE">
        <w:rPr>
          <w:i/>
          <w:iCs/>
          <w:sz w:val="20"/>
          <w:szCs w:val="20"/>
        </w:rPr>
        <w:t>Change application for an SDA approval</w:t>
      </w:r>
      <w:r w:rsidRPr="00740F38">
        <w:rPr>
          <w:sz w:val="20"/>
          <w:szCs w:val="20"/>
        </w:rPr>
        <w:t xml:space="preserve">. </w:t>
      </w:r>
    </w:p>
    <w:p w14:paraId="689993C8" w14:textId="3E9535DB"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0779B4B6" w14:textId="77777777" w:rsidR="00740F38" w:rsidRPr="00D97F1A" w:rsidRDefault="00740F38" w:rsidP="00740F38">
      <w:pPr>
        <w:pStyle w:val="ListBullet0"/>
        <w:rPr>
          <w:sz w:val="20"/>
          <w:szCs w:val="20"/>
          <w:lang w:val="en-NZ"/>
        </w:rPr>
      </w:pPr>
      <w:bookmarkStart w:id="1" w:name="_Hlk81234970"/>
      <w:r>
        <w:rPr>
          <w:sz w:val="20"/>
          <w:szCs w:val="20"/>
          <w:lang w:val="en-NZ"/>
        </w:rPr>
        <w:t>A separate form is required for</w:t>
      </w:r>
      <w:r w:rsidRPr="000269CA">
        <w:rPr>
          <w:i/>
          <w:iCs/>
          <w:sz w:val="20"/>
          <w:szCs w:val="20"/>
        </w:rPr>
        <w:t xml:space="preserve"> Operational work for the clearing of native vegetation</w:t>
      </w:r>
      <w:r>
        <w:rPr>
          <w:sz w:val="20"/>
          <w:szCs w:val="20"/>
        </w:rPr>
        <w:t xml:space="preserve"> </w:t>
      </w:r>
      <w:r w:rsidRPr="0066580D">
        <w:rPr>
          <w:sz w:val="20"/>
          <w:szCs w:val="20"/>
        </w:rPr>
        <w:t>within the</w:t>
      </w:r>
      <w:r>
        <w:rPr>
          <w:sz w:val="20"/>
          <w:szCs w:val="20"/>
        </w:rPr>
        <w:t xml:space="preserve"> Cairns South</w:t>
      </w:r>
      <w:r w:rsidRPr="0066580D">
        <w:rPr>
          <w:sz w:val="20"/>
          <w:szCs w:val="20"/>
        </w:rPr>
        <w:t xml:space="preserve"> </w:t>
      </w:r>
      <w:r>
        <w:rPr>
          <w:sz w:val="20"/>
          <w:szCs w:val="20"/>
        </w:rPr>
        <w:t>SDA Environmental Management Precinct only</w:t>
      </w:r>
      <w:r>
        <w:rPr>
          <w:sz w:val="20"/>
          <w:szCs w:val="20"/>
          <w:lang w:val="en-NZ"/>
        </w:rPr>
        <w:t>.</w:t>
      </w:r>
      <w:r w:rsidRPr="000269CA">
        <w:rPr>
          <w:sz w:val="20"/>
          <w:szCs w:val="20"/>
        </w:rPr>
        <w:t xml:space="preserve"> </w:t>
      </w:r>
    </w:p>
    <w:p w14:paraId="2AEDA0B3" w14:textId="77777777" w:rsidR="009D28D1" w:rsidRPr="00547ACF" w:rsidRDefault="009D28D1" w:rsidP="009D28D1">
      <w:pPr>
        <w:pStyle w:val="AltHeading4"/>
        <w:rPr>
          <w:color w:val="auto"/>
        </w:rPr>
      </w:pPr>
      <w:r w:rsidRPr="00547ACF">
        <w:rPr>
          <w:color w:val="auto"/>
        </w:rPr>
        <w:t>Prior to lodging your application</w:t>
      </w:r>
    </w:p>
    <w:p w14:paraId="793ACBE4" w14:textId="6DC9D028" w:rsidR="009D28D1" w:rsidRPr="00B5114B" w:rsidRDefault="009D28D1" w:rsidP="009D28D1">
      <w:pPr>
        <w:pStyle w:val="ListBullet0"/>
        <w:rPr>
          <w:sz w:val="20"/>
          <w:szCs w:val="20"/>
          <w:lang w:val="en-NZ"/>
        </w:rPr>
      </w:pPr>
      <w:bookmarkStart w:id="2" w:name="_Hlk81242290"/>
      <w:r w:rsidRPr="00B5114B">
        <w:rPr>
          <w:sz w:val="20"/>
          <w:szCs w:val="20"/>
          <w:lang w:val="en-NZ"/>
        </w:rPr>
        <w:t xml:space="preserve">Read the relevant development scheme at </w:t>
      </w:r>
      <w:hyperlink r:id="rId10" w:history="1">
        <w:r w:rsidR="00A55558" w:rsidRPr="00547ACF">
          <w:rPr>
            <w:rStyle w:val="Hyperlink"/>
            <w:rFonts w:cs="Arial"/>
            <w:b w:val="0"/>
            <w:bCs/>
            <w:sz w:val="20"/>
            <w:szCs w:val="20"/>
          </w:rPr>
          <w:t>www.coordinatorgeneral.qld.gov.au/sda</w:t>
        </w:r>
      </w:hyperlink>
      <w:r>
        <w:t>.</w:t>
      </w:r>
      <w:r w:rsidRPr="00B5114B">
        <w:rPr>
          <w:lang w:val="en-NZ"/>
        </w:rPr>
        <w:t xml:space="preserve"> </w:t>
      </w:r>
    </w:p>
    <w:p w14:paraId="7D05A28C" w14:textId="56EA5B71" w:rsidR="00375601" w:rsidRDefault="006A389E" w:rsidP="009D28D1">
      <w:pPr>
        <w:pStyle w:val="ListBullet0"/>
        <w:rPr>
          <w:sz w:val="20"/>
          <w:szCs w:val="20"/>
          <w:lang w:val="en-NZ"/>
        </w:rPr>
      </w:pPr>
      <w:r w:rsidRPr="00B5114B">
        <w:rPr>
          <w:rFonts w:cs="Arial"/>
          <w:sz w:val="20"/>
          <w:szCs w:val="20"/>
        </w:rPr>
        <w:t xml:space="preserve">Consider contacting the Office of the Coordinator-General via </w:t>
      </w:r>
      <w:hyperlink r:id="rId11" w:history="1">
        <w:r w:rsidRPr="00547ACF">
          <w:rPr>
            <w:rStyle w:val="Hyperlink"/>
            <w:rFonts w:cs="Arial"/>
            <w:b w:val="0"/>
            <w:bCs/>
            <w:sz w:val="20"/>
            <w:szCs w:val="20"/>
          </w:rPr>
          <w:t>sdainfo@coordinatorgeneral.qld.gov.au</w:t>
        </w:r>
      </w:hyperlink>
      <w:r w:rsidRPr="00B5114B">
        <w:rPr>
          <w:rFonts w:cs="Arial"/>
          <w:sz w:val="20"/>
          <w:szCs w:val="20"/>
        </w:rPr>
        <w:t xml:space="preserve"> or on 1800 001 048 to request a pre-lodgement consideration of the proposed development, to request an invoice, or to </w:t>
      </w:r>
      <w:r w:rsidRPr="00B5114B">
        <w:rPr>
          <w:sz w:val="20"/>
          <w:szCs w:val="20"/>
          <w:lang w:val="en-NZ"/>
        </w:rPr>
        <w:t xml:space="preserve">request that the Coordinator-General waive all or part of the relevant fee. </w:t>
      </w:r>
      <w:r w:rsidR="009D28D1" w:rsidRPr="00B5114B">
        <w:rPr>
          <w:sz w:val="20"/>
          <w:szCs w:val="20"/>
          <w:lang w:val="en-NZ"/>
        </w:rPr>
        <w:t xml:space="preserve"> </w:t>
      </w:r>
    </w:p>
    <w:p w14:paraId="5FACD400" w14:textId="3C0546D3" w:rsidR="009D28D1" w:rsidRDefault="009D28D1" w:rsidP="009D28D1">
      <w:pPr>
        <w:pStyle w:val="ListBullet0"/>
        <w:rPr>
          <w:sz w:val="20"/>
          <w:szCs w:val="20"/>
          <w:lang w:val="en-NZ"/>
        </w:rPr>
      </w:pPr>
      <w:r w:rsidRPr="00B5114B">
        <w:rPr>
          <w:sz w:val="20"/>
          <w:szCs w:val="20"/>
          <w:lang w:val="en-NZ"/>
        </w:rPr>
        <w:t>To request a fee waiver, a written request providing sufficient grounds for the waiver must be made as part of a pre-lodgement consideration</w:t>
      </w:r>
      <w:r w:rsidR="00375601" w:rsidRPr="00375601">
        <w:rPr>
          <w:sz w:val="20"/>
          <w:szCs w:val="20"/>
          <w:lang w:val="en-NZ"/>
        </w:rPr>
        <w:t xml:space="preserve"> prior to submitting an SDA application or request.</w:t>
      </w:r>
      <w:r w:rsidRPr="00B5114B">
        <w:rPr>
          <w:sz w:val="20"/>
          <w:szCs w:val="20"/>
          <w:lang w:val="en-NZ"/>
        </w:rPr>
        <w:t xml:space="preserve"> </w:t>
      </w:r>
      <w:r w:rsidR="00375601" w:rsidRPr="00375601">
        <w:rPr>
          <w:sz w:val="20"/>
          <w:szCs w:val="20"/>
          <w:lang w:val="en-NZ"/>
        </w:rPr>
        <w:t>If written confirmation of the relevant fee payable has not been received, the full fee will apply to the SDA application or request. If this condition is not met, the SDA application or request may be considered not properly made.</w:t>
      </w:r>
      <w:r w:rsidR="00375601">
        <w:rPr>
          <w:sz w:val="20"/>
          <w:szCs w:val="20"/>
          <w:lang w:val="en-NZ"/>
        </w:rPr>
        <w:t xml:space="preserve"> </w:t>
      </w:r>
      <w:r w:rsidRPr="00B5114B">
        <w:rPr>
          <w:sz w:val="20"/>
          <w:szCs w:val="20"/>
          <w:lang w:val="en-NZ"/>
        </w:rPr>
        <w:t xml:space="preserve">For more information, read the </w:t>
      </w:r>
      <w:r w:rsidR="00A55558" w:rsidRPr="00A55558">
        <w:rPr>
          <w:rFonts w:cs="Arial"/>
          <w:i/>
          <w:sz w:val="20"/>
          <w:szCs w:val="20"/>
        </w:rPr>
        <w:t xml:space="preserve">Overview of </w:t>
      </w:r>
      <w:proofErr w:type="gramStart"/>
      <w:r w:rsidR="00A55558" w:rsidRPr="00A55558">
        <w:rPr>
          <w:rFonts w:cs="Arial"/>
          <w:i/>
          <w:sz w:val="20"/>
          <w:szCs w:val="20"/>
        </w:rPr>
        <w:t>fees</w:t>
      </w:r>
      <w:proofErr w:type="gramEnd"/>
      <w:r w:rsidR="00A55558" w:rsidRPr="00A55558">
        <w:rPr>
          <w:rFonts w:cs="Arial"/>
          <w:i/>
          <w:sz w:val="20"/>
          <w:szCs w:val="20"/>
        </w:rPr>
        <w:t xml:space="preserve"> for the Office of the Coordinator-General</w:t>
      </w:r>
      <w:r w:rsidRPr="009D28D1">
        <w:rPr>
          <w:sz w:val="20"/>
          <w:szCs w:val="20"/>
          <w:lang w:val="en-NZ"/>
        </w:rPr>
        <w:t>.</w:t>
      </w:r>
    </w:p>
    <w:bookmarkEnd w:id="1"/>
    <w:bookmarkEnd w:id="2"/>
    <w:p w14:paraId="044DECAE" w14:textId="77777777" w:rsidR="009D28D1" w:rsidRPr="00547ACF" w:rsidRDefault="009D28D1" w:rsidP="009D28D1">
      <w:pPr>
        <w:pStyle w:val="AltHeading4"/>
        <w:rPr>
          <w:color w:val="auto"/>
        </w:rPr>
      </w:pPr>
      <w:r w:rsidRPr="00547ACF">
        <w:rPr>
          <w:color w:val="auto"/>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9D28D1">
      <w:pPr>
        <w:pStyle w:val="ListBullet0"/>
        <w:rPr>
          <w:sz w:val="20"/>
          <w:szCs w:val="20"/>
        </w:rPr>
      </w:pPr>
      <w:r w:rsidRPr="0066580D">
        <w:rPr>
          <w:sz w:val="20"/>
          <w:szCs w:val="20"/>
        </w:rPr>
        <w:t>complete all fields</w:t>
      </w:r>
    </w:p>
    <w:p w14:paraId="66EE7F49" w14:textId="77777777" w:rsidR="009D28D1" w:rsidRPr="0066580D" w:rsidRDefault="009D28D1" w:rsidP="009D28D1">
      <w:pPr>
        <w:pStyle w:val="ListBullet0"/>
        <w:rPr>
          <w:sz w:val="20"/>
          <w:szCs w:val="20"/>
        </w:rPr>
      </w:pPr>
      <w:r w:rsidRPr="0066580D">
        <w:rPr>
          <w:sz w:val="20"/>
          <w:szCs w:val="20"/>
        </w:rPr>
        <w:t xml:space="preserve">attach the necessary documentation </w:t>
      </w:r>
    </w:p>
    <w:p w14:paraId="6695F885" w14:textId="77777777" w:rsidR="009D28D1" w:rsidRPr="0066580D" w:rsidRDefault="009D28D1" w:rsidP="009D28D1">
      <w:pPr>
        <w:pStyle w:val="ListBullet0"/>
        <w:rPr>
          <w:sz w:val="20"/>
          <w:szCs w:val="20"/>
        </w:rPr>
      </w:pPr>
      <w:bookmarkStart w:id="4" w:name="_Hlk496016948"/>
      <w:r w:rsidRPr="0066580D">
        <w:rPr>
          <w:sz w:val="20"/>
          <w:szCs w:val="20"/>
        </w:rPr>
        <w:t>pay the relevant fee via direct deposit</w:t>
      </w:r>
      <w:r w:rsidRPr="0066580D">
        <w:rPr>
          <w:rStyle w:val="FootnoteReference"/>
          <w:rFonts w:cs="Arial"/>
          <w:sz w:val="18"/>
          <w:szCs w:val="18"/>
        </w:rPr>
        <w:footnoteReference w:id="1"/>
      </w:r>
      <w:r w:rsidRPr="0066580D">
        <w:rPr>
          <w:sz w:val="20"/>
          <w:szCs w:val="20"/>
        </w:rPr>
        <w:t>.</w:t>
      </w:r>
    </w:p>
    <w:bookmarkEnd w:id="4"/>
    <w:p w14:paraId="517D23AC" w14:textId="3097CD69" w:rsidR="009D28D1" w:rsidRDefault="009D28D1" w:rsidP="00375601">
      <w:pPr>
        <w:pStyle w:val="BodyText"/>
        <w:rPr>
          <w:rFonts w:asciiTheme="majorHAnsi" w:eastAsiaTheme="majorEastAsia" w:hAnsiTheme="majorHAnsi" w:cstheme="majorBidi"/>
          <w:iCs/>
          <w:color w:val="039ED6" w:themeColor="accent1"/>
          <w:sz w:val="28"/>
        </w:rPr>
      </w:pPr>
      <w:r w:rsidRPr="009D28D1">
        <w:rPr>
          <w:sz w:val="20"/>
          <w:szCs w:val="20"/>
        </w:rPr>
        <w:t>The information provided must be detailed enough to enable the Coordinator-General to adequately assess the application or request. Insufficient information may result in the Coordinator-General requesting additional information.</w:t>
      </w:r>
      <w:bookmarkStart w:id="5" w:name="_Hlk496527798"/>
      <w:bookmarkEnd w:id="3"/>
    </w:p>
    <w:p w14:paraId="246877D2" w14:textId="46FC20A5" w:rsidR="009D28D1" w:rsidRPr="00547ACF" w:rsidRDefault="009D28D1" w:rsidP="009D28D1">
      <w:pPr>
        <w:pStyle w:val="AltHeading4"/>
        <w:rPr>
          <w:color w:val="auto"/>
        </w:rPr>
      </w:pPr>
      <w:r w:rsidRPr="00547ACF">
        <w:rPr>
          <w:color w:val="auto"/>
        </w:rPr>
        <w:lastRenderedPageBreak/>
        <w:t>Where to send the form</w:t>
      </w:r>
    </w:p>
    <w:p w14:paraId="56C96C9C" w14:textId="77777777" w:rsidR="009D28D1" w:rsidRPr="0066580D" w:rsidRDefault="009D28D1" w:rsidP="009D28D1">
      <w:pPr>
        <w:pStyle w:val="BodyText"/>
        <w:rPr>
          <w:sz w:val="20"/>
          <w:szCs w:val="20"/>
        </w:rPr>
      </w:pPr>
      <w:bookmarkStart w:id="6" w:name="_Hlk81235042"/>
      <w:r w:rsidRPr="0066580D">
        <w:rPr>
          <w:sz w:val="20"/>
          <w:szCs w:val="20"/>
        </w:rPr>
        <w:t>Send the completed and signed application form to one of the following:</w:t>
      </w:r>
    </w:p>
    <w:p w14:paraId="085874CB" w14:textId="77777777" w:rsidR="009D28D1" w:rsidRPr="002C2771" w:rsidRDefault="009D28D1" w:rsidP="009D28D1">
      <w:pPr>
        <w:pStyle w:val="BodyText"/>
        <w:rPr>
          <w:rFonts w:cs="Arial"/>
          <w:b/>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2" w:history="1">
        <w:r w:rsidRPr="00547ACF">
          <w:rPr>
            <w:rStyle w:val="Hyperlink"/>
            <w:b w:val="0"/>
            <w:bCs/>
            <w:sz w:val="20"/>
            <w:szCs w:val="20"/>
          </w:rPr>
          <w:t>sdainfo@coordinatorgeneral.qld.gov.au</w:t>
        </w:r>
      </w:hyperlink>
      <w:r w:rsidRPr="00547ACF">
        <w:rPr>
          <w:rStyle w:val="BodyTextChar"/>
          <w:b/>
          <w:bCs/>
          <w:sz w:val="20"/>
          <w:szCs w:val="20"/>
          <w:lang w:eastAsia="en-AU"/>
        </w:rPr>
        <w:t xml:space="preserve"> </w:t>
      </w:r>
      <w:r w:rsidRPr="00547ACF">
        <w:rPr>
          <w:rStyle w:val="Hyperlink"/>
          <w:rFonts w:eastAsia="Times New Roman"/>
          <w:b w:val="0"/>
          <w:bCs/>
          <w:snapToGrid w:val="0"/>
          <w:color w:val="0000FF"/>
          <w:sz w:val="20"/>
          <w:szCs w:val="18"/>
          <w:lang w:eastAsia="en-AU"/>
        </w:rPr>
        <w:t xml:space="preserve"> </w:t>
      </w:r>
    </w:p>
    <w:p w14:paraId="4485343C" w14:textId="77777777" w:rsidR="009D28D1" w:rsidRPr="002C2771" w:rsidRDefault="009D28D1" w:rsidP="009D28D1">
      <w:pPr>
        <w:pStyle w:val="ListBullet0"/>
        <w:numPr>
          <w:ilvl w:val="0"/>
          <w:numId w:val="0"/>
        </w:numPr>
        <w:spacing w:after="0" w:line="240" w:lineRule="auto"/>
        <w:ind w:left="284" w:hanging="284"/>
        <w:rPr>
          <w:rFonts w:cs="Arial"/>
          <w:sz w:val="20"/>
          <w:szCs w:val="20"/>
        </w:rPr>
      </w:pPr>
      <w:r w:rsidRPr="002C2771">
        <w:rPr>
          <w:rFonts w:cs="Arial"/>
          <w:bCs/>
          <w:sz w:val="20"/>
          <w:szCs w:val="20"/>
        </w:rPr>
        <w:t>post</w:t>
      </w:r>
      <w:r w:rsidRPr="002C2771">
        <w:rPr>
          <w:rFonts w:cs="Arial"/>
          <w:bCs/>
          <w:sz w:val="20"/>
          <w:szCs w:val="20"/>
        </w:rPr>
        <w:tab/>
      </w:r>
      <w:r w:rsidRPr="002C2771">
        <w:rPr>
          <w:rFonts w:cs="Arial"/>
          <w:b/>
          <w:sz w:val="20"/>
          <w:szCs w:val="20"/>
        </w:rPr>
        <w:t xml:space="preserve">    </w:t>
      </w:r>
      <w:r w:rsidRPr="002C2771">
        <w:rPr>
          <w:rFonts w:cs="Arial"/>
          <w:b/>
          <w:sz w:val="20"/>
          <w:szCs w:val="20"/>
        </w:rPr>
        <w:tab/>
      </w:r>
      <w:bookmarkStart w:id="7" w:name="_Hlk81239835"/>
      <w:r w:rsidRPr="002C2771">
        <w:rPr>
          <w:rFonts w:cs="Arial"/>
          <w:sz w:val="20"/>
          <w:szCs w:val="20"/>
        </w:rPr>
        <w:t>Office of the Coordinator-General</w:t>
      </w:r>
      <w:bookmarkEnd w:id="7"/>
    </w:p>
    <w:p w14:paraId="4531CD3E" w14:textId="2FE95BA4" w:rsidR="009D28D1" w:rsidRPr="002C2771" w:rsidRDefault="009D28D1" w:rsidP="009D28D1">
      <w:pPr>
        <w:pStyle w:val="ListBullet0"/>
        <w:numPr>
          <w:ilvl w:val="0"/>
          <w:numId w:val="0"/>
        </w:numPr>
        <w:spacing w:after="0" w:line="240" w:lineRule="auto"/>
        <w:ind w:left="1440"/>
        <w:rPr>
          <w:rFonts w:cs="Arial"/>
          <w:sz w:val="20"/>
          <w:szCs w:val="20"/>
        </w:rPr>
      </w:pPr>
      <w:r w:rsidRPr="002C2771">
        <w:rPr>
          <w:rFonts w:cs="Arial"/>
          <w:sz w:val="20"/>
          <w:szCs w:val="20"/>
        </w:rPr>
        <w:t xml:space="preserve">c/- State </w:t>
      </w:r>
      <w:r w:rsidR="00FB687E">
        <w:rPr>
          <w:rFonts w:cs="Arial"/>
          <w:sz w:val="20"/>
          <w:szCs w:val="20"/>
        </w:rPr>
        <w:t>d</w:t>
      </w:r>
      <w:r w:rsidRPr="002C2771">
        <w:rPr>
          <w:rFonts w:cs="Arial"/>
          <w:sz w:val="20"/>
          <w:szCs w:val="20"/>
        </w:rPr>
        <w:t xml:space="preserve">evelopment </w:t>
      </w:r>
      <w:r w:rsidR="00FB687E">
        <w:rPr>
          <w:rFonts w:cs="Arial"/>
          <w:sz w:val="20"/>
          <w:szCs w:val="20"/>
        </w:rPr>
        <w:t>a</w:t>
      </w:r>
      <w:r w:rsidRPr="002C2771">
        <w:rPr>
          <w:rFonts w:cs="Arial"/>
          <w:sz w:val="20"/>
          <w:szCs w:val="20"/>
        </w:rPr>
        <w:t>reas</w:t>
      </w:r>
    </w:p>
    <w:p w14:paraId="229BAF7F" w14:textId="77777777" w:rsidR="009D28D1" w:rsidRPr="002C2771" w:rsidRDefault="009D28D1" w:rsidP="009D28D1">
      <w:pPr>
        <w:pStyle w:val="ListBullet0"/>
        <w:numPr>
          <w:ilvl w:val="0"/>
          <w:numId w:val="0"/>
        </w:numPr>
        <w:spacing w:after="0" w:line="240" w:lineRule="auto"/>
        <w:ind w:left="720" w:firstLine="720"/>
        <w:rPr>
          <w:rFonts w:cs="Arial"/>
          <w:sz w:val="20"/>
          <w:szCs w:val="20"/>
        </w:rPr>
      </w:pPr>
      <w:r w:rsidRPr="002C2771">
        <w:rPr>
          <w:rFonts w:cs="Arial"/>
          <w:sz w:val="20"/>
          <w:szCs w:val="20"/>
        </w:rPr>
        <w:t>PO Box 15517, City East Qld 4002</w:t>
      </w:r>
    </w:p>
    <w:p w14:paraId="49A86B29" w14:textId="77777777" w:rsidR="009D28D1" w:rsidRPr="00547ACF" w:rsidRDefault="009D28D1" w:rsidP="009D28D1">
      <w:pPr>
        <w:pStyle w:val="AltHeading4"/>
        <w:rPr>
          <w:color w:val="auto"/>
        </w:rPr>
      </w:pPr>
      <w:bookmarkStart w:id="8" w:name="_Hlk81235057"/>
      <w:bookmarkEnd w:id="5"/>
      <w:bookmarkEnd w:id="6"/>
      <w:r w:rsidRPr="00547ACF">
        <w:rPr>
          <w:color w:val="auto"/>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00628F4D" w:rsidR="009D28D1" w:rsidRDefault="00547ACF"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6A389E">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547ACF" w:rsidRDefault="009D28D1" w:rsidP="009D28D1">
      <w:pPr>
        <w:pStyle w:val="AltHeading4"/>
        <w:rPr>
          <w:color w:val="auto"/>
        </w:rPr>
      </w:pPr>
      <w:r w:rsidRPr="00547ACF">
        <w:rPr>
          <w:color w:val="auto"/>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547ACF"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5E37BE">
        <w:tc>
          <w:tcPr>
            <w:tcW w:w="10194" w:type="dxa"/>
            <w:gridSpan w:val="2"/>
            <w:shd w:val="clear" w:color="auto" w:fill="F2F2F2" w:themeFill="background1" w:themeFillShade="F2"/>
          </w:tcPr>
          <w:bookmarkEnd w:id="8"/>
          <w:p w14:paraId="3E95406D" w14:textId="04E648A7" w:rsidR="009D28D1" w:rsidRPr="00B15C69" w:rsidRDefault="009D28D1" w:rsidP="00564E77">
            <w:pPr>
              <w:pStyle w:val="TableHeading"/>
              <w:rPr>
                <w:vertAlign w:val="superscript"/>
              </w:rPr>
            </w:pPr>
            <w:r>
              <w:t xml:space="preserve">1. </w:t>
            </w:r>
            <w:r w:rsidR="00B01948">
              <w:t xml:space="preserve"> </w:t>
            </w:r>
            <w:r>
              <w:t>Proponent</w:t>
            </w:r>
            <w:r w:rsidRPr="00B15C69">
              <w:t xml:space="preserve"> details</w:t>
            </w:r>
          </w:p>
          <w:p w14:paraId="7ED56EFC" w14:textId="77777777" w:rsidR="009D28D1" w:rsidRPr="00B15C69" w:rsidRDefault="009D28D1" w:rsidP="00564E77">
            <w:pPr>
              <w:pStyle w:val="TableText"/>
            </w:pPr>
            <w:r>
              <w:rPr>
                <w:rFonts w:cs="Arial"/>
              </w:rPr>
              <w:t>The proponent is the person responsible for this request and need not be the owner of the land. The decision notice will be given</w:t>
            </w:r>
            <w:r w:rsidRPr="00B15C69">
              <w:rPr>
                <w:rFonts w:cs="Arial"/>
              </w:rPr>
              <w:t xml:space="preserve"> to the proponent.</w:t>
            </w:r>
          </w:p>
        </w:tc>
      </w:tr>
      <w:tr w:rsidR="009D28D1" w:rsidRPr="005C2AE4" w14:paraId="0AA54CED" w14:textId="77777777" w:rsidTr="00564E77">
        <w:tc>
          <w:tcPr>
            <w:tcW w:w="3149" w:type="dxa"/>
          </w:tcPr>
          <w:p w14:paraId="3D984078" w14:textId="77777777" w:rsidR="009D28D1" w:rsidRPr="00B15C69" w:rsidRDefault="009D28D1" w:rsidP="00564E77">
            <w:pPr>
              <w:pStyle w:val="TableText"/>
            </w:pPr>
            <w:r w:rsidRPr="00B15C69">
              <w:t xml:space="preserve">Name/s (individual or company name in full) </w:t>
            </w:r>
          </w:p>
        </w:tc>
        <w:tc>
          <w:tcPr>
            <w:tcW w:w="7045" w:type="dxa"/>
          </w:tcPr>
          <w:p w14:paraId="14EE0793" w14:textId="77777777" w:rsidR="009D28D1" w:rsidRPr="00B15C69" w:rsidRDefault="009D28D1" w:rsidP="00564E77">
            <w:pPr>
              <w:pStyle w:val="TableText"/>
            </w:pPr>
          </w:p>
        </w:tc>
      </w:tr>
      <w:tr w:rsidR="009D28D1" w:rsidRPr="005C2AE4" w14:paraId="0477D410" w14:textId="77777777" w:rsidTr="00564E77">
        <w:tc>
          <w:tcPr>
            <w:tcW w:w="3149" w:type="dxa"/>
          </w:tcPr>
          <w:p w14:paraId="0284CE42" w14:textId="77777777" w:rsidR="009D28D1" w:rsidRPr="00B15C69" w:rsidRDefault="009D28D1" w:rsidP="00564E77">
            <w:pPr>
              <w:pStyle w:val="TableText"/>
            </w:pPr>
            <w:r w:rsidRPr="00B15C69">
              <w:t>Contact name (for companies)</w:t>
            </w:r>
          </w:p>
        </w:tc>
        <w:tc>
          <w:tcPr>
            <w:tcW w:w="7045" w:type="dxa"/>
          </w:tcPr>
          <w:p w14:paraId="3BE96942" w14:textId="77777777" w:rsidR="009D28D1" w:rsidRPr="00B15C69" w:rsidRDefault="009D28D1" w:rsidP="00564E77">
            <w:pPr>
              <w:pStyle w:val="TableText"/>
            </w:pPr>
          </w:p>
        </w:tc>
      </w:tr>
      <w:tr w:rsidR="009D28D1" w:rsidRPr="005C2AE4" w14:paraId="08B2362D" w14:textId="77777777" w:rsidTr="00564E77">
        <w:tc>
          <w:tcPr>
            <w:tcW w:w="3149" w:type="dxa"/>
          </w:tcPr>
          <w:p w14:paraId="040F0E15" w14:textId="77777777" w:rsidR="009D28D1" w:rsidRPr="00B15C69" w:rsidRDefault="009D28D1" w:rsidP="00564E77">
            <w:pPr>
              <w:pStyle w:val="TableText"/>
            </w:pPr>
            <w:r w:rsidRPr="00B15C69">
              <w:t>Postal address</w:t>
            </w:r>
          </w:p>
        </w:tc>
        <w:tc>
          <w:tcPr>
            <w:tcW w:w="7045" w:type="dxa"/>
          </w:tcPr>
          <w:p w14:paraId="509BEBCF" w14:textId="77777777" w:rsidR="009D28D1" w:rsidRPr="00B15C69" w:rsidRDefault="009D28D1" w:rsidP="00564E77">
            <w:pPr>
              <w:pStyle w:val="TableText"/>
            </w:pPr>
          </w:p>
        </w:tc>
      </w:tr>
      <w:tr w:rsidR="009D28D1" w:rsidRPr="005C2AE4" w14:paraId="02115C82" w14:textId="77777777" w:rsidTr="00564E77">
        <w:tc>
          <w:tcPr>
            <w:tcW w:w="3149" w:type="dxa"/>
          </w:tcPr>
          <w:p w14:paraId="37D504E2" w14:textId="77777777" w:rsidR="009D28D1" w:rsidRPr="00B15C69" w:rsidRDefault="009D28D1" w:rsidP="00564E77">
            <w:pPr>
              <w:pStyle w:val="TableText"/>
            </w:pPr>
            <w:r w:rsidRPr="00B15C69">
              <w:t>Contact phone number</w:t>
            </w:r>
            <w:r>
              <w:t>/s</w:t>
            </w:r>
          </w:p>
        </w:tc>
        <w:tc>
          <w:tcPr>
            <w:tcW w:w="7045" w:type="dxa"/>
          </w:tcPr>
          <w:p w14:paraId="02293636" w14:textId="77777777" w:rsidR="009D28D1" w:rsidRPr="00B15C69" w:rsidRDefault="009D28D1" w:rsidP="00564E77">
            <w:pPr>
              <w:pStyle w:val="TableText"/>
            </w:pPr>
          </w:p>
        </w:tc>
      </w:tr>
      <w:tr w:rsidR="009D28D1" w:rsidRPr="005C2AE4" w14:paraId="12C4B173" w14:textId="77777777" w:rsidTr="00564E77">
        <w:tc>
          <w:tcPr>
            <w:tcW w:w="3149" w:type="dxa"/>
          </w:tcPr>
          <w:p w14:paraId="6F16A51E" w14:textId="77777777" w:rsidR="009D28D1" w:rsidRPr="00B15C69" w:rsidRDefault="009D28D1" w:rsidP="00564E77">
            <w:pPr>
              <w:pStyle w:val="TableText"/>
            </w:pPr>
            <w:r w:rsidRPr="00B15C69">
              <w:t xml:space="preserve">Email address </w:t>
            </w:r>
          </w:p>
        </w:tc>
        <w:tc>
          <w:tcPr>
            <w:tcW w:w="7045" w:type="dxa"/>
          </w:tcPr>
          <w:p w14:paraId="52C96215" w14:textId="77777777" w:rsidR="009D28D1" w:rsidRPr="00B15C69" w:rsidRDefault="009D28D1" w:rsidP="00564E77">
            <w:pPr>
              <w:pStyle w:val="TableText"/>
            </w:pPr>
          </w:p>
        </w:tc>
      </w:tr>
    </w:tbl>
    <w:p w14:paraId="1ED838E2" w14:textId="77777777" w:rsidR="009D28D1" w:rsidRPr="00F159D9" w:rsidRDefault="009D28D1" w:rsidP="009D28D1">
      <w:pPr>
        <w:pStyle w:val="BodyText"/>
        <w:spacing w:before="0" w:after="0"/>
        <w:rPr>
          <w:sz w:val="20"/>
          <w:szCs w:val="20"/>
        </w:rPr>
      </w:pPr>
    </w:p>
    <w:p w14:paraId="7B44BFEE" w14:textId="77777777" w:rsidR="009D28D1" w:rsidRDefault="009D28D1" w:rsidP="009D28D1">
      <w:pPr>
        <w:pStyle w:val="BodyText"/>
        <w:spacing w:before="0" w:after="0"/>
      </w:pPr>
    </w:p>
    <w:p w14:paraId="13EFED1E" w14:textId="77777777" w:rsidR="006A389E" w:rsidRDefault="006A389E">
      <w:r>
        <w:rPr>
          <w:b/>
        </w:rPr>
        <w:br w:type="page"/>
      </w:r>
    </w:p>
    <w:tbl>
      <w:tblPr>
        <w:tblStyle w:val="SteelBlueGrid"/>
        <w:tblW w:w="5000" w:type="pct"/>
        <w:tblLook w:val="0600" w:firstRow="0" w:lastRow="0" w:firstColumn="0" w:lastColumn="0" w:noHBand="1" w:noVBand="1"/>
      </w:tblPr>
      <w:tblGrid>
        <w:gridCol w:w="3149"/>
        <w:gridCol w:w="7045"/>
      </w:tblGrid>
      <w:tr w:rsidR="006A389E" w:rsidRPr="005C2AE4" w14:paraId="08CCFEA9" w14:textId="77777777" w:rsidTr="005E37BE">
        <w:tc>
          <w:tcPr>
            <w:tcW w:w="10194" w:type="dxa"/>
            <w:gridSpan w:val="2"/>
            <w:shd w:val="clear" w:color="auto" w:fill="F2F2F2" w:themeFill="background1" w:themeFillShade="F2"/>
          </w:tcPr>
          <w:p w14:paraId="0FBE0A5D" w14:textId="35652918" w:rsidR="006A389E" w:rsidRPr="00B15C69" w:rsidRDefault="006A389E" w:rsidP="00564E77">
            <w:pPr>
              <w:pStyle w:val="TableHeading"/>
              <w:rPr>
                <w:vertAlign w:val="superscript"/>
              </w:rPr>
            </w:pPr>
            <w:r>
              <w:lastRenderedPageBreak/>
              <w:t xml:space="preserve">2. </w:t>
            </w:r>
            <w:r w:rsidR="00B01948">
              <w:t xml:space="preserve"> </w:t>
            </w:r>
            <w:r w:rsidRPr="00B15C69">
              <w:t>Property description of the land</w:t>
            </w:r>
            <w:r>
              <w:t xml:space="preserve"> the subject of the </w:t>
            </w:r>
            <w:r>
              <w:rPr>
                <w:rFonts w:cs="Arial"/>
              </w:rPr>
              <w:t>SDA application</w:t>
            </w:r>
          </w:p>
          <w:p w14:paraId="08A04D95" w14:textId="5A344C7E" w:rsidR="006A389E" w:rsidRPr="00B15C69" w:rsidRDefault="00740F38" w:rsidP="00564E77">
            <w:pPr>
              <w:pStyle w:val="TableText"/>
            </w:pPr>
            <w:r w:rsidRPr="00B15C69">
              <w:t>Identify all lots, including any part of a lot o</w:t>
            </w:r>
            <w:r>
              <w:t>ver</w:t>
            </w:r>
            <w:r w:rsidRPr="00B15C69">
              <w:t xml:space="preserve"> which the development is proposed. If necessary, include a map.</w:t>
            </w:r>
          </w:p>
        </w:tc>
      </w:tr>
      <w:tr w:rsidR="006A389E" w:rsidRPr="005C2AE4" w14:paraId="077A4AA7" w14:textId="77777777" w:rsidTr="00564E77">
        <w:tc>
          <w:tcPr>
            <w:tcW w:w="3149" w:type="dxa"/>
          </w:tcPr>
          <w:p w14:paraId="3B524F58" w14:textId="77777777" w:rsidR="006A389E" w:rsidRPr="00B15C69" w:rsidRDefault="006A389E" w:rsidP="00564E77">
            <w:pPr>
              <w:pStyle w:val="TableText"/>
            </w:pPr>
            <w:r w:rsidRPr="00B15C69">
              <w:t xml:space="preserve">Lot on </w:t>
            </w:r>
            <w:r>
              <w:t>p</w:t>
            </w:r>
            <w:r w:rsidRPr="00B15C69">
              <w:t>lan description</w:t>
            </w:r>
          </w:p>
          <w:p w14:paraId="5FBAB46A" w14:textId="77777777" w:rsidR="006A389E" w:rsidRPr="00B15C69" w:rsidRDefault="006A389E" w:rsidP="00564E77">
            <w:pPr>
              <w:pStyle w:val="TableText"/>
            </w:pPr>
            <w:r w:rsidRPr="00B15C69">
              <w:t>(e.g. Lot 3 RP 12345)</w:t>
            </w:r>
          </w:p>
        </w:tc>
        <w:tc>
          <w:tcPr>
            <w:tcW w:w="7045" w:type="dxa"/>
          </w:tcPr>
          <w:p w14:paraId="18A8315C" w14:textId="77777777" w:rsidR="006A389E" w:rsidRPr="00B15C69" w:rsidRDefault="006A389E" w:rsidP="00564E77">
            <w:pPr>
              <w:pStyle w:val="TableText"/>
            </w:pPr>
          </w:p>
        </w:tc>
      </w:tr>
      <w:tr w:rsidR="006A389E" w:rsidRPr="005C2AE4" w14:paraId="56D97F32" w14:textId="77777777" w:rsidTr="00564E77">
        <w:tc>
          <w:tcPr>
            <w:tcW w:w="3149" w:type="dxa"/>
          </w:tcPr>
          <w:p w14:paraId="798E8CEE" w14:textId="77777777" w:rsidR="006A389E" w:rsidRPr="00B15C69" w:rsidRDefault="006A389E" w:rsidP="00564E77">
            <w:pPr>
              <w:pStyle w:val="TableText"/>
            </w:pPr>
            <w:r w:rsidRPr="00B15C69">
              <w:t>Street address</w:t>
            </w:r>
          </w:p>
        </w:tc>
        <w:tc>
          <w:tcPr>
            <w:tcW w:w="7045" w:type="dxa"/>
          </w:tcPr>
          <w:p w14:paraId="6CC1835D" w14:textId="77777777" w:rsidR="006A389E" w:rsidRPr="00B15C69" w:rsidRDefault="006A389E" w:rsidP="00564E77">
            <w:pPr>
              <w:pStyle w:val="TableText"/>
            </w:pPr>
          </w:p>
        </w:tc>
      </w:tr>
      <w:tr w:rsidR="006A389E" w:rsidRPr="005C2AE4" w14:paraId="2FAF5B7F" w14:textId="77777777" w:rsidTr="00564E77">
        <w:tc>
          <w:tcPr>
            <w:tcW w:w="3149" w:type="dxa"/>
          </w:tcPr>
          <w:p w14:paraId="70F1771B" w14:textId="77777777" w:rsidR="006A389E" w:rsidRPr="00B15C69" w:rsidRDefault="006A389E" w:rsidP="00564E77">
            <w:pPr>
              <w:pStyle w:val="TableText"/>
            </w:pPr>
            <w:r w:rsidRPr="00B15C69">
              <w:t>Suburb/locality</w:t>
            </w:r>
          </w:p>
        </w:tc>
        <w:tc>
          <w:tcPr>
            <w:tcW w:w="7045" w:type="dxa"/>
          </w:tcPr>
          <w:p w14:paraId="7A732DC2" w14:textId="77777777" w:rsidR="006A389E" w:rsidRPr="00B15C69" w:rsidRDefault="006A389E" w:rsidP="00564E77">
            <w:pPr>
              <w:pStyle w:val="TableText"/>
            </w:pPr>
          </w:p>
        </w:tc>
      </w:tr>
      <w:tr w:rsidR="006A389E" w:rsidRPr="005C2AE4" w14:paraId="5F07043D" w14:textId="77777777" w:rsidTr="00564E77">
        <w:tc>
          <w:tcPr>
            <w:tcW w:w="3149" w:type="dxa"/>
          </w:tcPr>
          <w:p w14:paraId="7555DFE4" w14:textId="77777777" w:rsidR="006A389E" w:rsidRPr="00B15C69" w:rsidRDefault="006A389E" w:rsidP="00564E77">
            <w:pPr>
              <w:pStyle w:val="TableText"/>
            </w:pPr>
            <w:r w:rsidRPr="00B15C69">
              <w:t>State development area</w:t>
            </w:r>
          </w:p>
        </w:tc>
        <w:tc>
          <w:tcPr>
            <w:tcW w:w="7045" w:type="dxa"/>
          </w:tcPr>
          <w:p w14:paraId="7A7B15FA" w14:textId="77777777" w:rsidR="006A389E" w:rsidRPr="00B15C69" w:rsidRDefault="006A389E" w:rsidP="00564E77">
            <w:pPr>
              <w:pStyle w:val="TableText"/>
            </w:pPr>
          </w:p>
        </w:tc>
      </w:tr>
      <w:tr w:rsidR="00740F38" w:rsidRPr="005C2AE4" w14:paraId="4A15DF42" w14:textId="77777777" w:rsidTr="00564E77">
        <w:tc>
          <w:tcPr>
            <w:tcW w:w="10194" w:type="dxa"/>
            <w:gridSpan w:val="2"/>
          </w:tcPr>
          <w:p w14:paraId="187E8DE2" w14:textId="77777777" w:rsidR="00740F38" w:rsidRPr="00B15C69" w:rsidRDefault="00547ACF" w:rsidP="00564E77">
            <w:pPr>
              <w:pStyle w:val="TableText"/>
            </w:pPr>
            <w:sdt>
              <w:sdtPr>
                <w:rPr>
                  <w:rFonts w:ascii="MS Gothic" w:eastAsia="MS Gothic" w:hAnsi="MS Gothic" w:hint="eastAsia"/>
                </w:rPr>
                <w:id w:val="-560482391"/>
                <w14:checkbox>
                  <w14:checked w14:val="0"/>
                  <w14:checkedState w14:val="2612" w14:font="MS Gothic"/>
                  <w14:uncheckedState w14:val="2610" w14:font="MS Gothic"/>
                </w14:checkbox>
              </w:sdtPr>
              <w:sdtEndPr/>
              <w:sdtContent>
                <w:r w:rsidR="00740F38">
                  <w:rPr>
                    <w:rFonts w:ascii="MS Gothic" w:eastAsia="MS Gothic" w:hAnsi="MS Gothic" w:hint="eastAsia"/>
                  </w:rPr>
                  <w:t>☐</w:t>
                </w:r>
              </w:sdtContent>
            </w:sdt>
            <w:r w:rsidR="00740F38">
              <w:rPr>
                <w:rFonts w:ascii="MS Gothic" w:eastAsia="MS Gothic" w:hAnsi="MS Gothic" w:hint="eastAsia"/>
              </w:rPr>
              <w:t xml:space="preserve"> </w:t>
            </w:r>
            <w:r w:rsidR="00740F38" w:rsidRPr="00B15C69">
              <w:t>Click here if you have attached a map or table.</w:t>
            </w:r>
          </w:p>
        </w:tc>
      </w:tr>
    </w:tbl>
    <w:p w14:paraId="131B46FA" w14:textId="77777777" w:rsidR="00740F38" w:rsidRDefault="00740F38" w:rsidP="009D28D1">
      <w:pPr>
        <w:pStyle w:val="BodyText"/>
        <w:spacing w:before="0" w:after="0"/>
      </w:pPr>
    </w:p>
    <w:tbl>
      <w:tblPr>
        <w:tblStyle w:val="SteelBlueGrid"/>
        <w:tblW w:w="5000" w:type="pct"/>
        <w:tblLook w:val="0600" w:firstRow="0" w:lastRow="0" w:firstColumn="0" w:lastColumn="0" w:noHBand="1" w:noVBand="1"/>
      </w:tblPr>
      <w:tblGrid>
        <w:gridCol w:w="3153"/>
        <w:gridCol w:w="7041"/>
      </w:tblGrid>
      <w:tr w:rsidR="006A389E" w:rsidRPr="007D41AE" w14:paraId="32332C90" w14:textId="77777777" w:rsidTr="005E37BE">
        <w:tc>
          <w:tcPr>
            <w:tcW w:w="10194" w:type="dxa"/>
            <w:gridSpan w:val="2"/>
            <w:shd w:val="clear" w:color="auto" w:fill="F2F2F2" w:themeFill="background1" w:themeFillShade="F2"/>
          </w:tcPr>
          <w:p w14:paraId="4E085AD4" w14:textId="1665D9EF" w:rsidR="006A389E" w:rsidRDefault="006A389E" w:rsidP="00564E77">
            <w:pPr>
              <w:pStyle w:val="TableHeading"/>
            </w:pPr>
            <w:r w:rsidRPr="00B15C69">
              <w:t>3</w:t>
            </w:r>
            <w:r>
              <w:t xml:space="preserve">. </w:t>
            </w:r>
            <w:r w:rsidRPr="00B15C69">
              <w:t>Easements</w:t>
            </w:r>
          </w:p>
          <w:p w14:paraId="31916742" w14:textId="77777777" w:rsidR="006A389E" w:rsidRPr="00B15C69" w:rsidRDefault="006A389E" w:rsidP="00564E77">
            <w:pPr>
              <w:pStyle w:val="TableText"/>
            </w:pPr>
            <w:r w:rsidRPr="00B15C69">
              <w:t xml:space="preserve">Are there any easements </w:t>
            </w:r>
            <w:r>
              <w:t>over the land the subject of the SDA application</w:t>
            </w:r>
            <w:r w:rsidRPr="00B15C69">
              <w:t xml:space="preserve"> (e.g. for vehicular access, electricity, overland flow, water, etc.)?</w:t>
            </w:r>
          </w:p>
        </w:tc>
      </w:tr>
      <w:tr w:rsidR="006A389E" w:rsidRPr="007D41AE" w14:paraId="5E3AF9E5" w14:textId="77777777" w:rsidTr="00564E77">
        <w:tc>
          <w:tcPr>
            <w:tcW w:w="3153" w:type="dxa"/>
          </w:tcPr>
          <w:p w14:paraId="70416521" w14:textId="77777777" w:rsidR="006A389E" w:rsidRPr="00B15C69" w:rsidRDefault="00547ACF" w:rsidP="00564E77">
            <w:pPr>
              <w:pStyle w:val="TableText"/>
            </w:pPr>
            <w:sdt>
              <w:sdtPr>
                <w:id w:val="-1942523477"/>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t xml:space="preserve">  </w:t>
            </w:r>
            <w:r w:rsidR="006A389E" w:rsidRPr="00B15C69">
              <w:t>No</w:t>
            </w:r>
            <w:r w:rsidR="006A389E" w:rsidRPr="00B15C69">
              <w:tab/>
            </w:r>
          </w:p>
        </w:tc>
        <w:tc>
          <w:tcPr>
            <w:tcW w:w="7041" w:type="dxa"/>
          </w:tcPr>
          <w:p w14:paraId="17D19482" w14:textId="77777777" w:rsidR="006A389E" w:rsidRPr="00B15C69" w:rsidRDefault="00547ACF" w:rsidP="00564E77">
            <w:pPr>
              <w:pStyle w:val="TableText"/>
              <w:ind w:left="1089" w:hanging="976"/>
            </w:pPr>
            <w:sdt>
              <w:sdtPr>
                <w:rPr>
                  <w:rFonts w:ascii="Meiryo" w:eastAsia="Meiryo" w:hAnsi="Meiryo" w:cs="Meiryo"/>
                </w:rPr>
                <w:id w:val="-1959335992"/>
                <w14:checkbox>
                  <w14:checked w14:val="0"/>
                  <w14:checkedState w14:val="2612" w14:font="MS Gothic"/>
                  <w14:uncheckedState w14:val="2610" w14:font="MS Gothic"/>
                </w14:checkbox>
              </w:sdtPr>
              <w:sdtEndPr/>
              <w:sdtContent>
                <w:r w:rsidR="006A389E">
                  <w:rPr>
                    <w:rFonts w:ascii="MS Gothic" w:eastAsia="MS Gothic" w:hAnsi="MS Gothic" w:cs="Meiryo" w:hint="eastAsia"/>
                  </w:rPr>
                  <w:t>☐</w:t>
                </w:r>
              </w:sdtContent>
            </w:sdt>
            <w:r w:rsidR="006A389E" w:rsidRPr="00B15C69">
              <w:rPr>
                <w:rFonts w:ascii="Meiryo" w:eastAsia="Meiryo" w:hAnsi="Meiryo" w:cs="Meiryo"/>
              </w:rPr>
              <w:t xml:space="preserve">  </w:t>
            </w:r>
            <w:proofErr w:type="gramStart"/>
            <w:r w:rsidR="006A389E">
              <w:t>Yes</w:t>
            </w:r>
            <w:proofErr w:type="gramEnd"/>
            <w:r w:rsidR="006A389E">
              <w:t xml:space="preserve">     </w:t>
            </w:r>
            <w:r w:rsidR="006A389E" w:rsidRPr="00B15C69">
              <w:t>Ensure the nature, location and dimensions of each easement are included in the plans submitted</w:t>
            </w:r>
          </w:p>
        </w:tc>
      </w:tr>
    </w:tbl>
    <w:p w14:paraId="5B5A9B7B" w14:textId="77777777" w:rsidR="00243CC5" w:rsidRDefault="00243CC5"/>
    <w:tbl>
      <w:tblPr>
        <w:tblStyle w:val="SteelBlueGrid"/>
        <w:tblW w:w="5000" w:type="pct"/>
        <w:tblLook w:val="0600" w:firstRow="0" w:lastRow="0" w:firstColumn="0" w:lastColumn="0" w:noHBand="1" w:noVBand="1"/>
      </w:tblPr>
      <w:tblGrid>
        <w:gridCol w:w="3103"/>
        <w:gridCol w:w="3288"/>
        <w:gridCol w:w="3803"/>
      </w:tblGrid>
      <w:tr w:rsidR="00B01948" w14:paraId="0986D74F" w14:textId="77777777" w:rsidTr="005E37BE">
        <w:tc>
          <w:tcPr>
            <w:tcW w:w="10194" w:type="dxa"/>
            <w:gridSpan w:val="3"/>
            <w:shd w:val="clear" w:color="auto" w:fill="F2F2F2" w:themeFill="background1" w:themeFillShade="F2"/>
          </w:tcPr>
          <w:p w14:paraId="0AF0EF83" w14:textId="77777777" w:rsidR="00B01948" w:rsidRDefault="00B01948" w:rsidP="00564E77">
            <w:pPr>
              <w:pStyle w:val="TableHeading"/>
            </w:pPr>
            <w:r>
              <w:t>4</w:t>
            </w:r>
            <w:r w:rsidRPr="00B15C69">
              <w:t xml:space="preserve">.  </w:t>
            </w:r>
            <w:r>
              <w:t>Current applications or approvals</w:t>
            </w:r>
          </w:p>
          <w:p w14:paraId="0393AA87" w14:textId="77777777" w:rsidR="00B01948" w:rsidRDefault="00B01948" w:rsidP="00564E77">
            <w:pPr>
              <w:pStyle w:val="TableText"/>
            </w:pPr>
            <w:r>
              <w:t>List</w:t>
            </w:r>
            <w:r w:rsidRPr="00741D37">
              <w:t xml:space="preserve"> </w:t>
            </w:r>
            <w:r>
              <w:t xml:space="preserve">any </w:t>
            </w:r>
            <w:r w:rsidRPr="00741D37">
              <w:t>current applications o</w:t>
            </w:r>
            <w:r>
              <w:t>r</w:t>
            </w:r>
            <w:r w:rsidRPr="00741D37">
              <w:t xml:space="preserve"> approvals assoc</w:t>
            </w:r>
            <w:r>
              <w:t xml:space="preserve">iated with this SDA application. </w:t>
            </w:r>
          </w:p>
          <w:p w14:paraId="58211DF3" w14:textId="5301BCCE" w:rsidR="00D7694B" w:rsidRPr="00741D37" w:rsidRDefault="00D7694B" w:rsidP="00564E77">
            <w:pPr>
              <w:pStyle w:val="TableText"/>
              <w:rPr>
                <w:vertAlign w:val="superscript"/>
              </w:rPr>
            </w:pPr>
            <w:r w:rsidRPr="00675D64">
              <w:rPr>
                <w:szCs w:val="20"/>
                <w:lang w:val="en-NZ"/>
              </w:rPr>
              <w:t xml:space="preserve">Note: this application must be </w:t>
            </w:r>
            <w:r w:rsidRPr="005E1116">
              <w:rPr>
                <w:szCs w:val="20"/>
                <w:lang w:val="en-NZ"/>
              </w:rPr>
              <w:t>part of an SDA application for a material change of use</w:t>
            </w:r>
            <w:r>
              <w:rPr>
                <w:szCs w:val="20"/>
                <w:lang w:val="en-NZ"/>
              </w:rPr>
              <w:t xml:space="preserve"> or</w:t>
            </w:r>
            <w:r w:rsidRPr="005E1116">
              <w:rPr>
                <w:szCs w:val="20"/>
                <w:lang w:val="en-NZ"/>
              </w:rPr>
              <w:t xml:space="preserve"> reconfiguring a lot</w:t>
            </w:r>
            <w:r>
              <w:rPr>
                <w:szCs w:val="20"/>
                <w:lang w:val="en-NZ"/>
              </w:rPr>
              <w:t xml:space="preserve"> or a change application for an SDA approval in the Cairns South SDA.</w:t>
            </w:r>
          </w:p>
        </w:tc>
      </w:tr>
      <w:tr w:rsidR="00B01948" w:rsidRPr="007D41AE" w14:paraId="2C1B4060" w14:textId="77777777" w:rsidTr="00564E77">
        <w:tc>
          <w:tcPr>
            <w:tcW w:w="3103" w:type="dxa"/>
          </w:tcPr>
          <w:p w14:paraId="14FEB7FC" w14:textId="6325415A" w:rsidR="00B01948" w:rsidRDefault="00D7694B" w:rsidP="00564E77">
            <w:pPr>
              <w:pStyle w:val="TableText"/>
              <w:rPr>
                <w:rFonts w:eastAsia="Meiryo"/>
              </w:rPr>
            </w:pPr>
            <w:r>
              <w:rPr>
                <w:rFonts w:eastAsia="Meiryo"/>
              </w:rPr>
              <w:t>List of application or approval reference/s</w:t>
            </w:r>
          </w:p>
        </w:tc>
        <w:tc>
          <w:tcPr>
            <w:tcW w:w="3288" w:type="dxa"/>
          </w:tcPr>
          <w:p w14:paraId="0AE50090" w14:textId="5D54EED0" w:rsidR="00B01948" w:rsidRDefault="00B01948" w:rsidP="00564E77">
            <w:pPr>
              <w:pStyle w:val="TableText"/>
              <w:rPr>
                <w:rFonts w:eastAsia="Meiryo"/>
              </w:rPr>
            </w:pPr>
            <w:r>
              <w:rPr>
                <w:rFonts w:eastAsia="Meiryo"/>
              </w:rPr>
              <w:t xml:space="preserve">Date approved </w:t>
            </w:r>
            <w:r w:rsidR="00A55558">
              <w:rPr>
                <w:rFonts w:eastAsia="Meiryo"/>
              </w:rPr>
              <w:t xml:space="preserve"> </w:t>
            </w:r>
          </w:p>
        </w:tc>
        <w:tc>
          <w:tcPr>
            <w:tcW w:w="3803" w:type="dxa"/>
          </w:tcPr>
          <w:p w14:paraId="0E5348C4" w14:textId="75E57938" w:rsidR="00B01948" w:rsidRDefault="00B01948" w:rsidP="00564E77">
            <w:pPr>
              <w:pStyle w:val="TableText"/>
              <w:rPr>
                <w:rFonts w:eastAsia="Meiryo"/>
              </w:rPr>
            </w:pPr>
            <w:r>
              <w:rPr>
                <w:rFonts w:eastAsia="Meiryo"/>
              </w:rPr>
              <w:t xml:space="preserve">Date approval lapses </w:t>
            </w:r>
            <w:r w:rsidR="00A55558">
              <w:rPr>
                <w:rFonts w:eastAsia="Meiryo"/>
              </w:rPr>
              <w:t xml:space="preserve"> </w:t>
            </w:r>
          </w:p>
        </w:tc>
      </w:tr>
      <w:tr w:rsidR="00B01948" w:rsidRPr="007D41AE" w14:paraId="0BAB28CD" w14:textId="77777777" w:rsidTr="00564E77">
        <w:tc>
          <w:tcPr>
            <w:tcW w:w="3103" w:type="dxa"/>
          </w:tcPr>
          <w:p w14:paraId="2C816D0E" w14:textId="77777777" w:rsidR="00B01948" w:rsidRDefault="00B01948" w:rsidP="00564E77">
            <w:pPr>
              <w:pStyle w:val="TableText"/>
              <w:rPr>
                <w:rFonts w:eastAsia="Meiryo"/>
              </w:rPr>
            </w:pPr>
          </w:p>
        </w:tc>
        <w:sdt>
          <w:sdtPr>
            <w:rPr>
              <w:rFonts w:eastAsia="Meiryo"/>
            </w:rPr>
            <w:id w:val="-425731559"/>
            <w:placeholder>
              <w:docPart w:val="DefaultPlaceholder_-1854013437"/>
            </w:placeholder>
            <w:showingPlcHdr/>
            <w:date>
              <w:dateFormat w:val="d/MM/yyyy"/>
              <w:lid w:val="en-AU"/>
              <w:storeMappedDataAs w:val="dateTime"/>
              <w:calendar w:val="gregorian"/>
            </w:date>
          </w:sdtPr>
          <w:sdtEndPr/>
          <w:sdtContent>
            <w:tc>
              <w:tcPr>
                <w:tcW w:w="3288" w:type="dxa"/>
              </w:tcPr>
              <w:p w14:paraId="7C41852E" w14:textId="2765DBEF" w:rsidR="00B01948" w:rsidRDefault="00A55558" w:rsidP="00564E77">
                <w:pPr>
                  <w:pStyle w:val="TableText"/>
                  <w:rPr>
                    <w:rFonts w:eastAsia="Meiryo"/>
                  </w:rPr>
                </w:pPr>
                <w:r w:rsidRPr="00324D4A">
                  <w:rPr>
                    <w:rStyle w:val="PlaceholderText"/>
                  </w:rPr>
                  <w:t>Click or tap to enter a date.</w:t>
                </w:r>
              </w:p>
            </w:tc>
          </w:sdtContent>
        </w:sdt>
        <w:sdt>
          <w:sdtPr>
            <w:rPr>
              <w:rFonts w:eastAsia="Meiryo"/>
            </w:rPr>
            <w:id w:val="1319538600"/>
            <w:placeholder>
              <w:docPart w:val="DefaultPlaceholder_-1854013437"/>
            </w:placeholder>
            <w:showingPlcHdr/>
            <w:date>
              <w:dateFormat w:val="d/MM/yyyy"/>
              <w:lid w:val="en-AU"/>
              <w:storeMappedDataAs w:val="dateTime"/>
              <w:calendar w:val="gregorian"/>
            </w:date>
          </w:sdtPr>
          <w:sdtEndPr/>
          <w:sdtContent>
            <w:tc>
              <w:tcPr>
                <w:tcW w:w="3803" w:type="dxa"/>
              </w:tcPr>
              <w:p w14:paraId="789F2068" w14:textId="4836DC54" w:rsidR="00B01948" w:rsidRDefault="00A55558" w:rsidP="00564E77">
                <w:pPr>
                  <w:pStyle w:val="TableText"/>
                  <w:rPr>
                    <w:rFonts w:eastAsia="Meiryo"/>
                  </w:rPr>
                </w:pPr>
                <w:r w:rsidRPr="00324D4A">
                  <w:rPr>
                    <w:rStyle w:val="PlaceholderText"/>
                  </w:rPr>
                  <w:t>Click or tap to enter a date.</w:t>
                </w:r>
              </w:p>
            </w:tc>
          </w:sdtContent>
        </w:sdt>
      </w:tr>
      <w:tr w:rsidR="00B01948" w:rsidRPr="007D41AE" w14:paraId="5C0C04B1" w14:textId="77777777" w:rsidTr="00564E77">
        <w:tc>
          <w:tcPr>
            <w:tcW w:w="3103" w:type="dxa"/>
          </w:tcPr>
          <w:p w14:paraId="4048ED0E" w14:textId="77777777" w:rsidR="00B01948" w:rsidRDefault="00B01948" w:rsidP="00564E77">
            <w:pPr>
              <w:pStyle w:val="TableText"/>
              <w:rPr>
                <w:rFonts w:eastAsia="Meiryo"/>
              </w:rPr>
            </w:pPr>
          </w:p>
        </w:tc>
        <w:sdt>
          <w:sdtPr>
            <w:rPr>
              <w:rFonts w:eastAsia="Meiryo"/>
            </w:rPr>
            <w:id w:val="-741328385"/>
            <w:placeholder>
              <w:docPart w:val="DefaultPlaceholder_-1854013437"/>
            </w:placeholder>
            <w:showingPlcHdr/>
            <w:date>
              <w:dateFormat w:val="d/MM/yyyy"/>
              <w:lid w:val="en-AU"/>
              <w:storeMappedDataAs w:val="dateTime"/>
              <w:calendar w:val="gregorian"/>
            </w:date>
          </w:sdtPr>
          <w:sdtEndPr/>
          <w:sdtContent>
            <w:tc>
              <w:tcPr>
                <w:tcW w:w="3288" w:type="dxa"/>
              </w:tcPr>
              <w:p w14:paraId="48BB0ED9" w14:textId="1943F010" w:rsidR="00B01948" w:rsidRDefault="00A55558" w:rsidP="00564E77">
                <w:pPr>
                  <w:pStyle w:val="TableText"/>
                  <w:rPr>
                    <w:rFonts w:eastAsia="Meiryo"/>
                  </w:rPr>
                </w:pPr>
                <w:r w:rsidRPr="00324D4A">
                  <w:rPr>
                    <w:rStyle w:val="PlaceholderText"/>
                  </w:rPr>
                  <w:t>Click or tap to enter a date.</w:t>
                </w:r>
              </w:p>
            </w:tc>
          </w:sdtContent>
        </w:sdt>
        <w:sdt>
          <w:sdtPr>
            <w:rPr>
              <w:rFonts w:eastAsia="Meiryo"/>
            </w:rPr>
            <w:id w:val="-1083838615"/>
            <w:placeholder>
              <w:docPart w:val="DefaultPlaceholder_-1854013437"/>
            </w:placeholder>
            <w:showingPlcHdr/>
            <w:date>
              <w:dateFormat w:val="d/MM/yyyy"/>
              <w:lid w:val="en-AU"/>
              <w:storeMappedDataAs w:val="dateTime"/>
              <w:calendar w:val="gregorian"/>
            </w:date>
          </w:sdtPr>
          <w:sdtEndPr/>
          <w:sdtContent>
            <w:tc>
              <w:tcPr>
                <w:tcW w:w="3803" w:type="dxa"/>
              </w:tcPr>
              <w:p w14:paraId="4B356FBA" w14:textId="05E79FE0" w:rsidR="00B01948" w:rsidRDefault="00A55558" w:rsidP="00564E77">
                <w:pPr>
                  <w:pStyle w:val="TableText"/>
                  <w:rPr>
                    <w:rFonts w:eastAsia="Meiryo"/>
                  </w:rPr>
                </w:pPr>
                <w:r w:rsidRPr="00324D4A">
                  <w:rPr>
                    <w:rStyle w:val="PlaceholderText"/>
                  </w:rPr>
                  <w:t>Click or tap to enter a date.</w:t>
                </w:r>
              </w:p>
            </w:tc>
          </w:sdtContent>
        </w:sdt>
      </w:tr>
      <w:tr w:rsidR="00B01948" w:rsidRPr="007D41AE" w14:paraId="0E12087E" w14:textId="77777777" w:rsidTr="00564E77">
        <w:tc>
          <w:tcPr>
            <w:tcW w:w="3103" w:type="dxa"/>
          </w:tcPr>
          <w:p w14:paraId="541CD723" w14:textId="77777777" w:rsidR="00B01948" w:rsidRDefault="00B01948" w:rsidP="00564E77">
            <w:pPr>
              <w:pStyle w:val="TableText"/>
              <w:rPr>
                <w:rFonts w:eastAsia="Meiryo"/>
              </w:rPr>
            </w:pPr>
          </w:p>
        </w:tc>
        <w:sdt>
          <w:sdtPr>
            <w:rPr>
              <w:rFonts w:eastAsia="Meiryo"/>
            </w:rPr>
            <w:id w:val="-650362956"/>
            <w:placeholder>
              <w:docPart w:val="DefaultPlaceholder_-1854013437"/>
            </w:placeholder>
            <w:showingPlcHdr/>
            <w:date>
              <w:dateFormat w:val="d/MM/yyyy"/>
              <w:lid w:val="en-AU"/>
              <w:storeMappedDataAs w:val="dateTime"/>
              <w:calendar w:val="gregorian"/>
            </w:date>
          </w:sdtPr>
          <w:sdtEndPr/>
          <w:sdtContent>
            <w:tc>
              <w:tcPr>
                <w:tcW w:w="3288" w:type="dxa"/>
              </w:tcPr>
              <w:p w14:paraId="71763593" w14:textId="1BD4EB7E" w:rsidR="00B01948" w:rsidRDefault="00A55558" w:rsidP="00564E77">
                <w:pPr>
                  <w:pStyle w:val="TableText"/>
                  <w:rPr>
                    <w:rFonts w:eastAsia="Meiryo"/>
                  </w:rPr>
                </w:pPr>
                <w:r w:rsidRPr="00324D4A">
                  <w:rPr>
                    <w:rStyle w:val="PlaceholderText"/>
                  </w:rPr>
                  <w:t>Click or tap to enter a date.</w:t>
                </w:r>
              </w:p>
            </w:tc>
          </w:sdtContent>
        </w:sdt>
        <w:sdt>
          <w:sdtPr>
            <w:rPr>
              <w:rFonts w:eastAsia="Meiryo"/>
            </w:rPr>
            <w:id w:val="1762025330"/>
            <w:placeholder>
              <w:docPart w:val="DefaultPlaceholder_-1854013437"/>
            </w:placeholder>
            <w:showingPlcHdr/>
            <w:date>
              <w:dateFormat w:val="d/MM/yyyy"/>
              <w:lid w:val="en-AU"/>
              <w:storeMappedDataAs w:val="dateTime"/>
              <w:calendar w:val="gregorian"/>
            </w:date>
          </w:sdtPr>
          <w:sdtEndPr/>
          <w:sdtContent>
            <w:tc>
              <w:tcPr>
                <w:tcW w:w="3803" w:type="dxa"/>
              </w:tcPr>
              <w:p w14:paraId="5EF23CC4" w14:textId="77FF0ABA" w:rsidR="00B01948" w:rsidRDefault="00A55558" w:rsidP="00564E77">
                <w:pPr>
                  <w:pStyle w:val="TableText"/>
                  <w:rPr>
                    <w:rFonts w:eastAsia="Meiryo"/>
                  </w:rPr>
                </w:pPr>
                <w:r w:rsidRPr="00324D4A">
                  <w:rPr>
                    <w:rStyle w:val="PlaceholderText"/>
                  </w:rPr>
                  <w:t>Click or tap to enter a date.</w:t>
                </w:r>
              </w:p>
            </w:tc>
          </w:sdtContent>
        </w:sdt>
      </w:tr>
    </w:tbl>
    <w:p w14:paraId="64DC82B8" w14:textId="77777777" w:rsidR="00B01948" w:rsidRDefault="00B01948" w:rsidP="00B01948"/>
    <w:tbl>
      <w:tblPr>
        <w:tblStyle w:val="SteelBlueGrid"/>
        <w:tblW w:w="5000" w:type="pct"/>
        <w:tblLook w:val="0600" w:firstRow="0" w:lastRow="0" w:firstColumn="0" w:lastColumn="0" w:noHBand="1" w:noVBand="1"/>
      </w:tblPr>
      <w:tblGrid>
        <w:gridCol w:w="3114"/>
        <w:gridCol w:w="7080"/>
      </w:tblGrid>
      <w:tr w:rsidR="00D7694B" w14:paraId="28855B59" w14:textId="77777777" w:rsidTr="005E37BE">
        <w:tc>
          <w:tcPr>
            <w:tcW w:w="10194" w:type="dxa"/>
            <w:gridSpan w:val="2"/>
            <w:shd w:val="clear" w:color="auto" w:fill="F2F2F2" w:themeFill="background1" w:themeFillShade="F2"/>
          </w:tcPr>
          <w:p w14:paraId="4BA508B7" w14:textId="77777777" w:rsidR="00D7694B" w:rsidRPr="002A4194" w:rsidRDefault="00D7694B" w:rsidP="00564E77">
            <w:pPr>
              <w:pStyle w:val="TableText"/>
              <w:rPr>
                <w:b/>
                <w:bCs/>
              </w:rPr>
            </w:pPr>
            <w:r>
              <w:br w:type="page"/>
            </w:r>
            <w:r w:rsidRPr="002A4194">
              <w:rPr>
                <w:b/>
                <w:bCs/>
              </w:rPr>
              <w:t xml:space="preserve">5.  </w:t>
            </w:r>
            <w:r>
              <w:rPr>
                <w:b/>
                <w:bCs/>
              </w:rPr>
              <w:t>O</w:t>
            </w:r>
            <w:r w:rsidRPr="002A4194">
              <w:rPr>
                <w:b/>
                <w:bCs/>
              </w:rPr>
              <w:t>perational work</w:t>
            </w:r>
          </w:p>
          <w:p w14:paraId="154C3B23" w14:textId="77777777" w:rsidR="00D7694B" w:rsidRDefault="00D7694B" w:rsidP="00564E77">
            <w:pPr>
              <w:pStyle w:val="TableText"/>
            </w:pPr>
            <w:r>
              <w:t>Identify the nature of the operational work. Note: more than one option can be selected.</w:t>
            </w:r>
          </w:p>
        </w:tc>
      </w:tr>
      <w:tr w:rsidR="00D7694B" w14:paraId="7E69C5DF" w14:textId="77777777" w:rsidTr="00564E77">
        <w:tc>
          <w:tcPr>
            <w:tcW w:w="10194" w:type="dxa"/>
            <w:gridSpan w:val="2"/>
          </w:tcPr>
          <w:p w14:paraId="1F0E3090" w14:textId="77777777" w:rsidR="00D7694B" w:rsidRPr="00B15C69" w:rsidRDefault="00547ACF" w:rsidP="00564E77">
            <w:pPr>
              <w:pStyle w:val="TableText"/>
            </w:pPr>
            <w:sdt>
              <w:sdtPr>
                <w:id w:val="893393157"/>
                <w14:checkbox>
                  <w14:checked w14:val="0"/>
                  <w14:checkedState w14:val="2612" w14:font="MS Gothic"/>
                  <w14:uncheckedState w14:val="2610" w14:font="MS Gothic"/>
                </w14:checkbox>
              </w:sdtPr>
              <w:sdtEndPr/>
              <w:sdtContent>
                <w:r w:rsidR="00D7694B">
                  <w:rPr>
                    <w:rFonts w:ascii="MS Gothic" w:eastAsia="MS Gothic" w:hAnsi="MS Gothic" w:hint="eastAsia"/>
                  </w:rPr>
                  <w:t>☐</w:t>
                </w:r>
              </w:sdtContent>
            </w:sdt>
            <w:r w:rsidR="00D7694B">
              <w:t xml:space="preserve">    </w:t>
            </w:r>
            <w:r w:rsidR="00D7694B" w:rsidRPr="000424DA">
              <w:t>Extracting gravel, rock, sand or soils from the place where it occurs naturally</w:t>
            </w:r>
          </w:p>
        </w:tc>
      </w:tr>
      <w:tr w:rsidR="00D7694B" w14:paraId="30F1C012" w14:textId="77777777" w:rsidTr="00564E77">
        <w:tc>
          <w:tcPr>
            <w:tcW w:w="10194" w:type="dxa"/>
            <w:gridSpan w:val="2"/>
          </w:tcPr>
          <w:p w14:paraId="3AD8F9BE" w14:textId="77777777" w:rsidR="00D7694B" w:rsidRPr="002C6303" w:rsidRDefault="00D7694B" w:rsidP="00564E77">
            <w:pPr>
              <w:pStyle w:val="TableText"/>
              <w:ind w:left="0"/>
            </w:pPr>
            <w:r>
              <w:t xml:space="preserve">  </w:t>
            </w:r>
            <w:sdt>
              <w:sdtPr>
                <w:id w:val="4771904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1618D">
              <w:t>Excavation or filling that materially affects premises or their use</w:t>
            </w:r>
          </w:p>
        </w:tc>
      </w:tr>
      <w:tr w:rsidR="00D7694B" w14:paraId="66809DC3" w14:textId="77777777" w:rsidTr="00564E77">
        <w:tc>
          <w:tcPr>
            <w:tcW w:w="10194" w:type="dxa"/>
            <w:gridSpan w:val="2"/>
          </w:tcPr>
          <w:p w14:paraId="45624868" w14:textId="77777777" w:rsidR="00D7694B" w:rsidRPr="002C6303" w:rsidRDefault="00547ACF" w:rsidP="00564E77">
            <w:pPr>
              <w:pStyle w:val="TableText"/>
            </w:pPr>
            <w:sdt>
              <w:sdtPr>
                <w:id w:val="749933540"/>
                <w14:checkbox>
                  <w14:checked w14:val="0"/>
                  <w14:checkedState w14:val="2612" w14:font="MS Gothic"/>
                  <w14:uncheckedState w14:val="2610" w14:font="MS Gothic"/>
                </w14:checkbox>
              </w:sdtPr>
              <w:sdtEndPr/>
              <w:sdtContent>
                <w:r w:rsidR="00D7694B">
                  <w:rPr>
                    <w:rFonts w:ascii="MS Gothic" w:eastAsia="MS Gothic" w:hAnsi="MS Gothic" w:hint="eastAsia"/>
                  </w:rPr>
                  <w:t>☐</w:t>
                </w:r>
              </w:sdtContent>
            </w:sdt>
            <w:r w:rsidR="00D7694B">
              <w:t xml:space="preserve">    </w:t>
            </w:r>
            <w:r w:rsidR="00D7694B" w:rsidRPr="00AE0034">
              <w:t>Placing an advertising device on premises</w:t>
            </w:r>
          </w:p>
        </w:tc>
      </w:tr>
      <w:tr w:rsidR="00D7694B" w14:paraId="4DEAE6BF" w14:textId="77777777" w:rsidTr="00564E77">
        <w:tc>
          <w:tcPr>
            <w:tcW w:w="10194" w:type="dxa"/>
            <w:gridSpan w:val="2"/>
          </w:tcPr>
          <w:p w14:paraId="6F3135D4" w14:textId="77777777" w:rsidR="00D7694B" w:rsidRPr="002C6303" w:rsidRDefault="00547ACF" w:rsidP="00564E77">
            <w:pPr>
              <w:pStyle w:val="TableText"/>
            </w:pPr>
            <w:sdt>
              <w:sdtPr>
                <w:id w:val="-1100330577"/>
                <w14:checkbox>
                  <w14:checked w14:val="0"/>
                  <w14:checkedState w14:val="2612" w14:font="MS Gothic"/>
                  <w14:uncheckedState w14:val="2610" w14:font="MS Gothic"/>
                </w14:checkbox>
              </w:sdtPr>
              <w:sdtEndPr/>
              <w:sdtContent>
                <w:r w:rsidR="00D7694B">
                  <w:rPr>
                    <w:rFonts w:ascii="MS Gothic" w:eastAsia="MS Gothic" w:hAnsi="MS Gothic" w:hint="eastAsia"/>
                  </w:rPr>
                  <w:t>☐</w:t>
                </w:r>
              </w:sdtContent>
            </w:sdt>
            <w:r w:rsidR="00D7694B">
              <w:t xml:space="preserve">    </w:t>
            </w:r>
            <w:r w:rsidR="00D7694B" w:rsidRPr="00F1618D">
              <w:t>Undertaking work, in, on, over or under premises that materially affects premises or their use</w:t>
            </w:r>
          </w:p>
        </w:tc>
      </w:tr>
      <w:tr w:rsidR="00D7694B" w14:paraId="5738ECA2" w14:textId="77777777" w:rsidTr="00564E77">
        <w:tc>
          <w:tcPr>
            <w:tcW w:w="10194" w:type="dxa"/>
            <w:gridSpan w:val="2"/>
          </w:tcPr>
          <w:p w14:paraId="47A31A68" w14:textId="77777777" w:rsidR="00D7694B" w:rsidRDefault="00547ACF" w:rsidP="00564E77">
            <w:pPr>
              <w:pStyle w:val="TableText"/>
            </w:pPr>
            <w:sdt>
              <w:sdtPr>
                <w:id w:val="-1512827156"/>
                <w14:checkbox>
                  <w14:checked w14:val="0"/>
                  <w14:checkedState w14:val="2612" w14:font="MS Gothic"/>
                  <w14:uncheckedState w14:val="2610" w14:font="MS Gothic"/>
                </w14:checkbox>
              </w:sdtPr>
              <w:sdtEndPr/>
              <w:sdtContent>
                <w:r w:rsidR="00D7694B">
                  <w:rPr>
                    <w:rFonts w:ascii="MS Gothic" w:eastAsia="MS Gothic" w:hAnsi="MS Gothic" w:hint="eastAsia"/>
                  </w:rPr>
                  <w:t>☐</w:t>
                </w:r>
              </w:sdtContent>
            </w:sdt>
            <w:r w:rsidR="00D7694B">
              <w:t xml:space="preserve">    </w:t>
            </w:r>
            <w:r w:rsidR="00D7694B" w:rsidRPr="00341785">
              <w:rPr>
                <w:rFonts w:ascii="Arial" w:eastAsia="Times New Roman" w:hAnsi="Arial" w:cs="Arial"/>
                <w:color w:val="000000"/>
                <w:szCs w:val="20"/>
                <w:lang w:eastAsia="en-AU"/>
              </w:rPr>
              <w:t xml:space="preserve">Clearing vegetation, including vegetation to which the </w:t>
            </w:r>
            <w:r w:rsidR="00D7694B" w:rsidRPr="00341785">
              <w:rPr>
                <w:rFonts w:ascii="Arial" w:eastAsia="Times New Roman" w:hAnsi="Arial" w:cs="Arial"/>
                <w:i/>
                <w:iCs/>
                <w:color w:val="000000"/>
                <w:szCs w:val="20"/>
                <w:lang w:eastAsia="en-AU"/>
              </w:rPr>
              <w:t xml:space="preserve">Vegetation Management Act 1999 </w:t>
            </w:r>
            <w:r w:rsidR="00D7694B" w:rsidRPr="00341785">
              <w:rPr>
                <w:rFonts w:ascii="Arial" w:eastAsia="Times New Roman" w:hAnsi="Arial" w:cs="Arial"/>
                <w:color w:val="000000"/>
                <w:szCs w:val="20"/>
                <w:lang w:eastAsia="en-AU"/>
              </w:rPr>
              <w:t>applies</w:t>
            </w:r>
          </w:p>
        </w:tc>
      </w:tr>
      <w:tr w:rsidR="00D7694B" w14:paraId="131FE3A5" w14:textId="77777777" w:rsidTr="00564E77">
        <w:tc>
          <w:tcPr>
            <w:tcW w:w="10194" w:type="dxa"/>
            <w:gridSpan w:val="2"/>
          </w:tcPr>
          <w:p w14:paraId="3DDAEF6C" w14:textId="77777777" w:rsidR="00D7694B" w:rsidRPr="002C6303" w:rsidRDefault="00547ACF" w:rsidP="00564E77">
            <w:pPr>
              <w:pStyle w:val="TableText"/>
            </w:pPr>
            <w:sdt>
              <w:sdtPr>
                <w:id w:val="46267028"/>
                <w14:checkbox>
                  <w14:checked w14:val="0"/>
                  <w14:checkedState w14:val="2612" w14:font="MS Gothic"/>
                  <w14:uncheckedState w14:val="2610" w14:font="MS Gothic"/>
                </w14:checkbox>
              </w:sdtPr>
              <w:sdtEndPr/>
              <w:sdtContent>
                <w:r w:rsidR="00D7694B">
                  <w:rPr>
                    <w:rFonts w:ascii="MS Gothic" w:eastAsia="MS Gothic" w:hAnsi="MS Gothic" w:hint="eastAsia"/>
                  </w:rPr>
                  <w:t>☐</w:t>
                </w:r>
              </w:sdtContent>
            </w:sdt>
            <w:r w:rsidR="00D7694B">
              <w:t xml:space="preserve">    </w:t>
            </w:r>
            <w:r w:rsidR="00D7694B" w:rsidRPr="00F1618D">
              <w:t>Taking or interfering with water</w:t>
            </w:r>
          </w:p>
        </w:tc>
      </w:tr>
      <w:tr w:rsidR="00D7694B" w14:paraId="724725BF" w14:textId="77777777" w:rsidTr="00564E77">
        <w:tc>
          <w:tcPr>
            <w:tcW w:w="10194" w:type="dxa"/>
            <w:gridSpan w:val="2"/>
          </w:tcPr>
          <w:p w14:paraId="496CE983" w14:textId="77777777" w:rsidR="00D7694B" w:rsidRPr="002C6303" w:rsidRDefault="00547ACF" w:rsidP="00564E77">
            <w:pPr>
              <w:pStyle w:val="TableText"/>
            </w:pPr>
            <w:sdt>
              <w:sdtPr>
                <w:id w:val="-1058088742"/>
                <w14:checkbox>
                  <w14:checked w14:val="0"/>
                  <w14:checkedState w14:val="2612" w14:font="MS Gothic"/>
                  <w14:uncheckedState w14:val="2610" w14:font="MS Gothic"/>
                </w14:checkbox>
              </w:sdtPr>
              <w:sdtEndPr/>
              <w:sdtContent>
                <w:r w:rsidR="00D7694B">
                  <w:rPr>
                    <w:rFonts w:ascii="MS Gothic" w:eastAsia="MS Gothic" w:hAnsi="MS Gothic" w:hint="eastAsia"/>
                  </w:rPr>
                  <w:t>☐</w:t>
                </w:r>
              </w:sdtContent>
            </w:sdt>
            <w:r w:rsidR="00D7694B">
              <w:t xml:space="preserve">    </w:t>
            </w:r>
            <w:r w:rsidR="00D7694B" w:rsidRPr="00F1618D">
              <w:t>Performing work in a declared fish habitat area</w:t>
            </w:r>
          </w:p>
        </w:tc>
      </w:tr>
      <w:tr w:rsidR="00D7694B" w14:paraId="0037978F" w14:textId="77777777" w:rsidTr="00564E77">
        <w:tc>
          <w:tcPr>
            <w:tcW w:w="10194" w:type="dxa"/>
            <w:gridSpan w:val="2"/>
          </w:tcPr>
          <w:p w14:paraId="2E800474" w14:textId="77777777" w:rsidR="00D7694B" w:rsidRPr="002C6303" w:rsidRDefault="00547ACF" w:rsidP="00564E77">
            <w:pPr>
              <w:pStyle w:val="TableText"/>
            </w:pPr>
            <w:sdt>
              <w:sdtPr>
                <w:id w:val="-909542204"/>
                <w14:checkbox>
                  <w14:checked w14:val="0"/>
                  <w14:checkedState w14:val="2612" w14:font="MS Gothic"/>
                  <w14:uncheckedState w14:val="2610" w14:font="MS Gothic"/>
                </w14:checkbox>
              </w:sdtPr>
              <w:sdtEndPr/>
              <w:sdtContent>
                <w:r w:rsidR="00D7694B">
                  <w:rPr>
                    <w:rFonts w:ascii="MS Gothic" w:eastAsia="MS Gothic" w:hAnsi="MS Gothic" w:hint="eastAsia"/>
                  </w:rPr>
                  <w:t>☐</w:t>
                </w:r>
              </w:sdtContent>
            </w:sdt>
            <w:r w:rsidR="00D7694B">
              <w:t xml:space="preserve">    </w:t>
            </w:r>
            <w:r w:rsidR="00D7694B" w:rsidRPr="00F1618D">
              <w:t>Removing, destroying or damaging a marine plant</w:t>
            </w:r>
          </w:p>
        </w:tc>
      </w:tr>
      <w:tr w:rsidR="00D7694B" w14:paraId="64142F97" w14:textId="77777777" w:rsidTr="00564E77">
        <w:tc>
          <w:tcPr>
            <w:tcW w:w="10194" w:type="dxa"/>
            <w:gridSpan w:val="2"/>
          </w:tcPr>
          <w:p w14:paraId="6FBDEC03" w14:textId="77777777" w:rsidR="00D7694B" w:rsidRPr="002C6303" w:rsidRDefault="00547ACF" w:rsidP="00564E77">
            <w:pPr>
              <w:pStyle w:val="TableText"/>
            </w:pPr>
            <w:sdt>
              <w:sdtPr>
                <w:id w:val="-1119762702"/>
                <w14:checkbox>
                  <w14:checked w14:val="0"/>
                  <w14:checkedState w14:val="2612" w14:font="MS Gothic"/>
                  <w14:uncheckedState w14:val="2610" w14:font="MS Gothic"/>
                </w14:checkbox>
              </w:sdtPr>
              <w:sdtEndPr/>
              <w:sdtContent>
                <w:r w:rsidR="00D7694B">
                  <w:rPr>
                    <w:rFonts w:ascii="MS Gothic" w:eastAsia="MS Gothic" w:hAnsi="MS Gothic" w:hint="eastAsia"/>
                  </w:rPr>
                  <w:t>☐</w:t>
                </w:r>
              </w:sdtContent>
            </w:sdt>
            <w:r w:rsidR="00D7694B">
              <w:t xml:space="preserve">    </w:t>
            </w:r>
            <w:r w:rsidR="00D7694B" w:rsidRPr="002C6303">
              <w:t>Undertaking roadworks on a local government road</w:t>
            </w:r>
          </w:p>
        </w:tc>
      </w:tr>
      <w:tr w:rsidR="00D7694B" w14:paraId="21C7AC48" w14:textId="77777777" w:rsidTr="00564E77">
        <w:tc>
          <w:tcPr>
            <w:tcW w:w="3114" w:type="dxa"/>
          </w:tcPr>
          <w:p w14:paraId="7572AFDC" w14:textId="77777777" w:rsidR="00D7694B" w:rsidRDefault="00547ACF" w:rsidP="00564E77">
            <w:pPr>
              <w:pStyle w:val="TableText"/>
            </w:pPr>
            <w:sdt>
              <w:sdtPr>
                <w:id w:val="-886871885"/>
                <w14:checkbox>
                  <w14:checked w14:val="0"/>
                  <w14:checkedState w14:val="2612" w14:font="MS Gothic"/>
                  <w14:uncheckedState w14:val="2610" w14:font="MS Gothic"/>
                </w14:checkbox>
              </w:sdtPr>
              <w:sdtEndPr/>
              <w:sdtContent>
                <w:r w:rsidR="00D7694B">
                  <w:rPr>
                    <w:rFonts w:ascii="MS Gothic" w:eastAsia="MS Gothic" w:hAnsi="MS Gothic" w:hint="eastAsia"/>
                  </w:rPr>
                  <w:t>☐</w:t>
                </w:r>
              </w:sdtContent>
            </w:sdt>
            <w:r w:rsidR="00D7694B">
              <w:t xml:space="preserve">    Other, please specify</w:t>
            </w:r>
          </w:p>
        </w:tc>
        <w:tc>
          <w:tcPr>
            <w:tcW w:w="7080" w:type="dxa"/>
          </w:tcPr>
          <w:p w14:paraId="4BD17C5D" w14:textId="77777777" w:rsidR="00D7694B" w:rsidRDefault="00D7694B" w:rsidP="00564E77">
            <w:pPr>
              <w:pStyle w:val="TableText"/>
            </w:pPr>
          </w:p>
          <w:p w14:paraId="0A8CA908" w14:textId="77777777" w:rsidR="00676CA9" w:rsidRDefault="00676CA9" w:rsidP="00564E77">
            <w:pPr>
              <w:pStyle w:val="TableText"/>
            </w:pPr>
          </w:p>
          <w:p w14:paraId="35A495BE" w14:textId="77777777" w:rsidR="00676CA9" w:rsidRDefault="00676CA9" w:rsidP="00564E77">
            <w:pPr>
              <w:pStyle w:val="TableText"/>
            </w:pPr>
          </w:p>
          <w:p w14:paraId="3E9CD5ED" w14:textId="77777777" w:rsidR="00D7694B" w:rsidRDefault="00D7694B" w:rsidP="00564E77">
            <w:pPr>
              <w:pStyle w:val="TableText"/>
            </w:pPr>
          </w:p>
        </w:tc>
      </w:tr>
    </w:tbl>
    <w:p w14:paraId="04290F11" w14:textId="77777777" w:rsidR="00D7694B" w:rsidRDefault="00D7694B" w:rsidP="00D7694B">
      <w:pPr>
        <w:pStyle w:val="BodyText"/>
        <w:spacing w:before="0" w:after="0"/>
      </w:pPr>
    </w:p>
    <w:p w14:paraId="5664224A" w14:textId="77777777" w:rsidR="00D7694B" w:rsidRDefault="00D7694B">
      <w:r>
        <w:rPr>
          <w:b/>
        </w:rPr>
        <w:br w:type="page"/>
      </w:r>
    </w:p>
    <w:tbl>
      <w:tblPr>
        <w:tblStyle w:val="SteelBlueGrid"/>
        <w:tblpPr w:leftFromText="180" w:rightFromText="180" w:vertAnchor="text" w:horzAnchor="margin" w:tblpY="88"/>
        <w:tblW w:w="5000" w:type="pct"/>
        <w:tblLook w:val="0600" w:firstRow="0" w:lastRow="0" w:firstColumn="0" w:lastColumn="0" w:noHBand="1" w:noVBand="1"/>
      </w:tblPr>
      <w:tblGrid>
        <w:gridCol w:w="10194"/>
      </w:tblGrid>
      <w:tr w:rsidR="00D7694B" w:rsidRPr="00902713" w14:paraId="75C845C1" w14:textId="77777777" w:rsidTr="005E37BE">
        <w:tc>
          <w:tcPr>
            <w:tcW w:w="10194" w:type="dxa"/>
            <w:shd w:val="clear" w:color="auto" w:fill="F2F2F2" w:themeFill="background1" w:themeFillShade="F2"/>
          </w:tcPr>
          <w:p w14:paraId="3633A88A" w14:textId="1A0F4203" w:rsidR="00D7694B" w:rsidRDefault="00D7694B" w:rsidP="00564E77">
            <w:pPr>
              <w:pStyle w:val="TableHeading"/>
            </w:pPr>
            <w:r>
              <w:lastRenderedPageBreak/>
              <w:t>6</w:t>
            </w:r>
            <w:r w:rsidRPr="004827AE">
              <w:t xml:space="preserve">.  </w:t>
            </w:r>
            <w:r>
              <w:t>Value of the operational work</w:t>
            </w:r>
            <w:r w:rsidRPr="00A81C37">
              <w:t xml:space="preserve"> </w:t>
            </w:r>
            <w:r>
              <w:t xml:space="preserve"> </w:t>
            </w:r>
          </w:p>
          <w:p w14:paraId="76D573CC" w14:textId="77777777" w:rsidR="00D7694B" w:rsidRPr="00B14AAA" w:rsidRDefault="00D7694B" w:rsidP="00564E77">
            <w:pPr>
              <w:pStyle w:val="TableText"/>
            </w:pPr>
            <w:r>
              <w:t>Provide the dollar value of the proposed operational work (including GST, materials and labour).</w:t>
            </w:r>
          </w:p>
        </w:tc>
      </w:tr>
      <w:tr w:rsidR="00D7694B" w:rsidRPr="00B15C69" w14:paraId="6EFB1D1A" w14:textId="77777777" w:rsidTr="00564E77">
        <w:tc>
          <w:tcPr>
            <w:tcW w:w="10194" w:type="dxa"/>
          </w:tcPr>
          <w:p w14:paraId="1F28E5A4" w14:textId="77777777" w:rsidR="00D7694B" w:rsidRDefault="00D7694B" w:rsidP="00564E77">
            <w:pPr>
              <w:pStyle w:val="TableText"/>
              <w:ind w:left="0"/>
              <w:rPr>
                <w:szCs w:val="21"/>
              </w:rPr>
            </w:pPr>
          </w:p>
          <w:p w14:paraId="7EFE8709" w14:textId="77777777" w:rsidR="00D7694B" w:rsidRDefault="00D7694B" w:rsidP="00564E77">
            <w:pPr>
              <w:pStyle w:val="TableText"/>
              <w:ind w:left="0"/>
              <w:rPr>
                <w:szCs w:val="21"/>
              </w:rPr>
            </w:pPr>
          </w:p>
          <w:p w14:paraId="058F68E6" w14:textId="77777777" w:rsidR="00D7694B" w:rsidRDefault="00D7694B" w:rsidP="00564E77">
            <w:pPr>
              <w:pStyle w:val="TableText"/>
              <w:ind w:left="0"/>
              <w:rPr>
                <w:szCs w:val="21"/>
              </w:rPr>
            </w:pPr>
          </w:p>
          <w:p w14:paraId="69B7E025" w14:textId="77777777" w:rsidR="00D7694B" w:rsidRDefault="00D7694B" w:rsidP="00564E77">
            <w:pPr>
              <w:pStyle w:val="TableText"/>
              <w:ind w:left="0"/>
              <w:rPr>
                <w:szCs w:val="21"/>
              </w:rPr>
            </w:pPr>
          </w:p>
          <w:p w14:paraId="4E1EEC2B" w14:textId="77777777" w:rsidR="00D7694B" w:rsidRDefault="00D7694B" w:rsidP="00564E77">
            <w:pPr>
              <w:pStyle w:val="TableText"/>
              <w:ind w:left="0"/>
              <w:rPr>
                <w:szCs w:val="21"/>
              </w:rPr>
            </w:pPr>
          </w:p>
          <w:p w14:paraId="135709B6" w14:textId="77777777" w:rsidR="00D7694B" w:rsidRDefault="00D7694B" w:rsidP="00564E77">
            <w:pPr>
              <w:pStyle w:val="TableText"/>
              <w:ind w:left="0"/>
              <w:rPr>
                <w:szCs w:val="21"/>
              </w:rPr>
            </w:pPr>
          </w:p>
          <w:p w14:paraId="0D1C47AA" w14:textId="77777777" w:rsidR="00D7694B" w:rsidRDefault="00D7694B" w:rsidP="00564E77">
            <w:pPr>
              <w:pStyle w:val="TableText"/>
              <w:ind w:left="0"/>
              <w:rPr>
                <w:szCs w:val="21"/>
              </w:rPr>
            </w:pPr>
          </w:p>
          <w:p w14:paraId="10F5EF3F" w14:textId="77777777" w:rsidR="00D7694B" w:rsidRDefault="00D7694B" w:rsidP="00564E77">
            <w:pPr>
              <w:pStyle w:val="TableText"/>
              <w:ind w:left="0"/>
              <w:rPr>
                <w:szCs w:val="21"/>
              </w:rPr>
            </w:pPr>
          </w:p>
          <w:p w14:paraId="45E7F6FD" w14:textId="77777777" w:rsidR="00D7694B" w:rsidRPr="00A81C37" w:rsidRDefault="00D7694B" w:rsidP="00564E77">
            <w:pPr>
              <w:pStyle w:val="TableText"/>
              <w:ind w:left="0"/>
              <w:rPr>
                <w:szCs w:val="21"/>
              </w:rPr>
            </w:pPr>
          </w:p>
        </w:tc>
      </w:tr>
    </w:tbl>
    <w:p w14:paraId="634691B6" w14:textId="77777777" w:rsidR="00D7694B" w:rsidRDefault="00D7694B" w:rsidP="00B01948"/>
    <w:tbl>
      <w:tblPr>
        <w:tblStyle w:val="SteelBlueGrid"/>
        <w:tblW w:w="5000" w:type="pct"/>
        <w:tblLook w:val="0600" w:firstRow="0" w:lastRow="0" w:firstColumn="0" w:lastColumn="0" w:noHBand="1" w:noVBand="1"/>
      </w:tblPr>
      <w:tblGrid>
        <w:gridCol w:w="6658"/>
        <w:gridCol w:w="3536"/>
      </w:tblGrid>
      <w:tr w:rsidR="009D28D1" w:rsidRPr="00852D1A" w14:paraId="7A9AF5BA" w14:textId="77777777" w:rsidTr="005E37BE">
        <w:tc>
          <w:tcPr>
            <w:tcW w:w="10194" w:type="dxa"/>
            <w:gridSpan w:val="2"/>
            <w:shd w:val="clear" w:color="auto" w:fill="F2F2F2" w:themeFill="background1" w:themeFillShade="F2"/>
          </w:tcPr>
          <w:p w14:paraId="65705693" w14:textId="54DA42C0" w:rsidR="009D28D1" w:rsidRDefault="00D7694B" w:rsidP="00564E77">
            <w:pPr>
              <w:pStyle w:val="TableHeading"/>
            </w:pPr>
            <w:r>
              <w:t>7</w:t>
            </w:r>
            <w:r w:rsidR="009D28D1">
              <w:t xml:space="preserve">. </w:t>
            </w:r>
            <w:r w:rsidR="00B01948">
              <w:t xml:space="preserve"> </w:t>
            </w:r>
            <w:r w:rsidR="009D28D1" w:rsidRPr="00852D1A">
              <w:t>Supporting information</w:t>
            </w:r>
            <w:r w:rsidR="009D28D1">
              <w:t xml:space="preserve"> to accompany</w:t>
            </w:r>
            <w:r w:rsidR="00B01948">
              <w:rPr>
                <w:rFonts w:cs="Arial"/>
              </w:rPr>
              <w:t xml:space="preserve"> this SDA </w:t>
            </w:r>
            <w:r w:rsidR="00B01948" w:rsidRPr="00B15C69">
              <w:rPr>
                <w:rFonts w:cs="Arial"/>
              </w:rPr>
              <w:t>application</w:t>
            </w:r>
          </w:p>
          <w:p w14:paraId="4078EFF9" w14:textId="75C81ACE" w:rsidR="006A389E" w:rsidRPr="00B01948" w:rsidRDefault="00D7694B" w:rsidP="00D7694B">
            <w:pPr>
              <w:pStyle w:val="TableText"/>
              <w:rPr>
                <w:b/>
                <w:bCs/>
              </w:rPr>
            </w:pPr>
            <w:r w:rsidRPr="00D7694B">
              <w:t>Relevant supporting information such as plans, drawings and management plans, as required by the definition of ‘planning report’ in Schedule 1 of the relevant development scheme must be included in your supporting information with your application.</w:t>
            </w:r>
          </w:p>
        </w:tc>
      </w:tr>
      <w:tr w:rsidR="009D28D1" w:rsidRPr="00852D1A" w14:paraId="59A2C979" w14:textId="77777777" w:rsidTr="00564E77">
        <w:trPr>
          <w:trHeight w:val="60"/>
        </w:trPr>
        <w:tc>
          <w:tcPr>
            <w:tcW w:w="6658" w:type="dxa"/>
          </w:tcPr>
          <w:p w14:paraId="25D1CB58" w14:textId="66F754DF" w:rsidR="009D28D1" w:rsidRPr="00852D1A" w:rsidRDefault="009D28D1" w:rsidP="00564E77">
            <w:pPr>
              <w:pStyle w:val="TableText"/>
            </w:pPr>
            <w:r w:rsidRPr="00134FA3">
              <w:t>Description of supporting information or title of attachment</w:t>
            </w:r>
            <w:r>
              <w:t xml:space="preserve"> </w:t>
            </w:r>
          </w:p>
        </w:tc>
        <w:tc>
          <w:tcPr>
            <w:tcW w:w="3536" w:type="dxa"/>
          </w:tcPr>
          <w:p w14:paraId="7C72C2A9" w14:textId="77777777" w:rsidR="009D28D1" w:rsidRPr="00852D1A" w:rsidRDefault="009D28D1" w:rsidP="00564E77">
            <w:pPr>
              <w:pStyle w:val="TableText"/>
            </w:pPr>
            <w:r w:rsidRPr="00134FA3">
              <w:t>Method of lodgement e</w:t>
            </w:r>
            <w:r>
              <w:t>.g. via email, hard copy, or electronically</w:t>
            </w:r>
          </w:p>
        </w:tc>
      </w:tr>
      <w:tr w:rsidR="00B01948" w:rsidRPr="00852D1A" w14:paraId="32B08C70" w14:textId="77777777" w:rsidTr="00564E77">
        <w:trPr>
          <w:trHeight w:val="57"/>
        </w:trPr>
        <w:tc>
          <w:tcPr>
            <w:tcW w:w="6658" w:type="dxa"/>
          </w:tcPr>
          <w:p w14:paraId="55181F5E" w14:textId="5BD26C80" w:rsidR="00B01948" w:rsidRPr="00852D1A" w:rsidRDefault="00D7694B" w:rsidP="00B01948">
            <w:pPr>
              <w:pStyle w:val="TableText"/>
            </w:pPr>
            <w:r>
              <w:t>A plan/map showing the area of operational work</w:t>
            </w:r>
          </w:p>
        </w:tc>
        <w:tc>
          <w:tcPr>
            <w:tcW w:w="3536" w:type="dxa"/>
          </w:tcPr>
          <w:p w14:paraId="19782F05" w14:textId="77777777" w:rsidR="00B01948" w:rsidRPr="00852D1A" w:rsidRDefault="00B01948" w:rsidP="00B01948">
            <w:pPr>
              <w:pStyle w:val="TableText"/>
              <w:ind w:left="0"/>
            </w:pPr>
          </w:p>
        </w:tc>
      </w:tr>
      <w:tr w:rsidR="00B01948" w:rsidRPr="00852D1A" w14:paraId="7ECD23B0" w14:textId="77777777" w:rsidTr="00564E77">
        <w:trPr>
          <w:trHeight w:val="57"/>
        </w:trPr>
        <w:tc>
          <w:tcPr>
            <w:tcW w:w="6658" w:type="dxa"/>
          </w:tcPr>
          <w:p w14:paraId="3A087250" w14:textId="1445E2E8" w:rsidR="00B01948" w:rsidRPr="00852D1A" w:rsidRDefault="00B01948" w:rsidP="00B01948">
            <w:pPr>
              <w:pStyle w:val="TableText"/>
            </w:pPr>
          </w:p>
        </w:tc>
        <w:tc>
          <w:tcPr>
            <w:tcW w:w="3536" w:type="dxa"/>
          </w:tcPr>
          <w:p w14:paraId="711647CB" w14:textId="77777777" w:rsidR="00B01948" w:rsidRPr="00852D1A" w:rsidRDefault="00B01948" w:rsidP="00B01948">
            <w:pPr>
              <w:pStyle w:val="TableBullet2"/>
              <w:numPr>
                <w:ilvl w:val="0"/>
                <w:numId w:val="0"/>
              </w:numPr>
            </w:pPr>
          </w:p>
        </w:tc>
      </w:tr>
      <w:tr w:rsidR="00B01948" w:rsidRPr="00852D1A" w14:paraId="5E5955E3" w14:textId="77777777" w:rsidTr="00564E77">
        <w:trPr>
          <w:trHeight w:val="57"/>
        </w:trPr>
        <w:tc>
          <w:tcPr>
            <w:tcW w:w="6658" w:type="dxa"/>
          </w:tcPr>
          <w:p w14:paraId="1EDF1B57" w14:textId="581EA35D" w:rsidR="00B01948" w:rsidRPr="00852D1A" w:rsidRDefault="00B01948" w:rsidP="00B01948">
            <w:pPr>
              <w:pStyle w:val="TableText"/>
            </w:pPr>
          </w:p>
        </w:tc>
        <w:tc>
          <w:tcPr>
            <w:tcW w:w="3536" w:type="dxa"/>
          </w:tcPr>
          <w:p w14:paraId="70288A94" w14:textId="77777777" w:rsidR="00B01948" w:rsidRPr="00852D1A" w:rsidRDefault="00B01948" w:rsidP="00B01948">
            <w:pPr>
              <w:pStyle w:val="TableBullet2"/>
              <w:numPr>
                <w:ilvl w:val="0"/>
                <w:numId w:val="0"/>
              </w:numPr>
            </w:pPr>
          </w:p>
        </w:tc>
      </w:tr>
      <w:tr w:rsidR="009D28D1" w:rsidRPr="00852D1A" w14:paraId="5EE71F3E" w14:textId="77777777" w:rsidTr="00564E77">
        <w:trPr>
          <w:trHeight w:val="57"/>
        </w:trPr>
        <w:tc>
          <w:tcPr>
            <w:tcW w:w="6658" w:type="dxa"/>
          </w:tcPr>
          <w:p w14:paraId="2440C4B3" w14:textId="77777777" w:rsidR="009D28D1" w:rsidRPr="00852D1A" w:rsidRDefault="009D28D1" w:rsidP="00564E77">
            <w:pPr>
              <w:pStyle w:val="TableBullet2"/>
              <w:numPr>
                <w:ilvl w:val="0"/>
                <w:numId w:val="0"/>
              </w:numPr>
            </w:pPr>
          </w:p>
        </w:tc>
        <w:tc>
          <w:tcPr>
            <w:tcW w:w="3536" w:type="dxa"/>
          </w:tcPr>
          <w:p w14:paraId="63C6DBB2" w14:textId="77777777" w:rsidR="009D28D1" w:rsidRPr="00852D1A" w:rsidRDefault="009D28D1" w:rsidP="00564E77">
            <w:pPr>
              <w:pStyle w:val="TableBullet2"/>
              <w:numPr>
                <w:ilvl w:val="0"/>
                <w:numId w:val="0"/>
              </w:numPr>
            </w:pPr>
          </w:p>
        </w:tc>
      </w:tr>
      <w:tr w:rsidR="009D28D1" w:rsidRPr="00852D1A" w14:paraId="2B91297B" w14:textId="77777777" w:rsidTr="00564E77">
        <w:trPr>
          <w:trHeight w:val="57"/>
        </w:trPr>
        <w:tc>
          <w:tcPr>
            <w:tcW w:w="6658" w:type="dxa"/>
          </w:tcPr>
          <w:p w14:paraId="63A676B9" w14:textId="77777777" w:rsidR="009D28D1" w:rsidRPr="00852D1A" w:rsidRDefault="009D28D1" w:rsidP="00564E77">
            <w:pPr>
              <w:pStyle w:val="TableBullet2"/>
              <w:numPr>
                <w:ilvl w:val="0"/>
                <w:numId w:val="0"/>
              </w:numPr>
            </w:pPr>
          </w:p>
        </w:tc>
        <w:tc>
          <w:tcPr>
            <w:tcW w:w="3536" w:type="dxa"/>
          </w:tcPr>
          <w:p w14:paraId="042571F3" w14:textId="77777777" w:rsidR="009D28D1" w:rsidRPr="00852D1A" w:rsidRDefault="009D28D1" w:rsidP="00564E77">
            <w:pPr>
              <w:pStyle w:val="TableBullet2"/>
              <w:numPr>
                <w:ilvl w:val="0"/>
                <w:numId w:val="0"/>
              </w:numPr>
            </w:pPr>
          </w:p>
        </w:tc>
      </w:tr>
      <w:tr w:rsidR="009D28D1" w:rsidRPr="00852D1A" w14:paraId="2A6B85ED" w14:textId="77777777" w:rsidTr="00564E77">
        <w:trPr>
          <w:trHeight w:val="57"/>
        </w:trPr>
        <w:tc>
          <w:tcPr>
            <w:tcW w:w="6658" w:type="dxa"/>
          </w:tcPr>
          <w:p w14:paraId="7AF121FB" w14:textId="77777777" w:rsidR="009D28D1" w:rsidRPr="00852D1A" w:rsidRDefault="009D28D1" w:rsidP="00564E77">
            <w:pPr>
              <w:pStyle w:val="TableBullet2"/>
              <w:numPr>
                <w:ilvl w:val="0"/>
                <w:numId w:val="0"/>
              </w:numPr>
            </w:pPr>
          </w:p>
        </w:tc>
        <w:tc>
          <w:tcPr>
            <w:tcW w:w="3536" w:type="dxa"/>
          </w:tcPr>
          <w:p w14:paraId="0FB19345" w14:textId="77777777" w:rsidR="009D28D1" w:rsidRPr="00852D1A" w:rsidRDefault="009D28D1" w:rsidP="00564E77">
            <w:pPr>
              <w:pStyle w:val="TableBullet2"/>
              <w:numPr>
                <w:ilvl w:val="0"/>
                <w:numId w:val="0"/>
              </w:numPr>
            </w:pPr>
          </w:p>
        </w:tc>
      </w:tr>
      <w:tr w:rsidR="00243CC5" w:rsidRPr="00852D1A" w14:paraId="32DBBDFF" w14:textId="77777777" w:rsidTr="00564E77">
        <w:trPr>
          <w:trHeight w:val="57"/>
        </w:trPr>
        <w:tc>
          <w:tcPr>
            <w:tcW w:w="6658" w:type="dxa"/>
          </w:tcPr>
          <w:p w14:paraId="3AC70A24" w14:textId="77777777" w:rsidR="00243CC5" w:rsidRPr="00852D1A" w:rsidRDefault="00243CC5" w:rsidP="00564E77">
            <w:pPr>
              <w:pStyle w:val="TableBullet2"/>
              <w:numPr>
                <w:ilvl w:val="0"/>
                <w:numId w:val="0"/>
              </w:numPr>
            </w:pPr>
          </w:p>
        </w:tc>
        <w:tc>
          <w:tcPr>
            <w:tcW w:w="3536" w:type="dxa"/>
          </w:tcPr>
          <w:p w14:paraId="00DCD4C8" w14:textId="77777777" w:rsidR="00243CC5" w:rsidRPr="00852D1A" w:rsidRDefault="00243CC5" w:rsidP="00564E77">
            <w:pPr>
              <w:pStyle w:val="TableBullet2"/>
              <w:numPr>
                <w:ilvl w:val="0"/>
                <w:numId w:val="0"/>
              </w:numPr>
            </w:pPr>
          </w:p>
        </w:tc>
      </w:tr>
      <w:tr w:rsidR="00243CC5" w:rsidRPr="00852D1A" w14:paraId="24856381" w14:textId="77777777" w:rsidTr="00564E77">
        <w:trPr>
          <w:trHeight w:val="57"/>
        </w:trPr>
        <w:tc>
          <w:tcPr>
            <w:tcW w:w="6658" w:type="dxa"/>
          </w:tcPr>
          <w:p w14:paraId="473E67DC" w14:textId="77777777" w:rsidR="00243CC5" w:rsidRPr="00852D1A" w:rsidRDefault="00243CC5" w:rsidP="00564E77">
            <w:pPr>
              <w:pStyle w:val="TableBullet2"/>
              <w:numPr>
                <w:ilvl w:val="0"/>
                <w:numId w:val="0"/>
              </w:numPr>
            </w:pPr>
          </w:p>
        </w:tc>
        <w:tc>
          <w:tcPr>
            <w:tcW w:w="3536" w:type="dxa"/>
          </w:tcPr>
          <w:p w14:paraId="402347C7" w14:textId="77777777" w:rsidR="00243CC5" w:rsidRPr="00852D1A" w:rsidRDefault="00243CC5" w:rsidP="00564E77">
            <w:pPr>
              <w:pStyle w:val="TableBullet2"/>
              <w:numPr>
                <w:ilvl w:val="0"/>
                <w:numId w:val="0"/>
              </w:numPr>
            </w:pPr>
          </w:p>
        </w:tc>
      </w:tr>
      <w:tr w:rsidR="00243CC5" w:rsidRPr="00852D1A" w14:paraId="579E73A7" w14:textId="77777777" w:rsidTr="00564E77">
        <w:trPr>
          <w:trHeight w:val="57"/>
        </w:trPr>
        <w:tc>
          <w:tcPr>
            <w:tcW w:w="6658" w:type="dxa"/>
          </w:tcPr>
          <w:p w14:paraId="1E6208D7" w14:textId="77777777" w:rsidR="00243CC5" w:rsidRPr="00852D1A" w:rsidRDefault="00243CC5" w:rsidP="00564E77">
            <w:pPr>
              <w:pStyle w:val="TableBullet2"/>
              <w:numPr>
                <w:ilvl w:val="0"/>
                <w:numId w:val="0"/>
              </w:numPr>
            </w:pPr>
          </w:p>
        </w:tc>
        <w:tc>
          <w:tcPr>
            <w:tcW w:w="3536" w:type="dxa"/>
          </w:tcPr>
          <w:p w14:paraId="31F9CF9C" w14:textId="77777777" w:rsidR="00243CC5" w:rsidRPr="00852D1A" w:rsidRDefault="00243CC5" w:rsidP="00564E77">
            <w:pPr>
              <w:pStyle w:val="TableBullet2"/>
              <w:numPr>
                <w:ilvl w:val="0"/>
                <w:numId w:val="0"/>
              </w:numPr>
            </w:pPr>
          </w:p>
        </w:tc>
      </w:tr>
      <w:tr w:rsidR="00243CC5" w:rsidRPr="00852D1A" w14:paraId="5439A070" w14:textId="77777777" w:rsidTr="00564E77">
        <w:trPr>
          <w:trHeight w:val="57"/>
        </w:trPr>
        <w:tc>
          <w:tcPr>
            <w:tcW w:w="6658" w:type="dxa"/>
          </w:tcPr>
          <w:p w14:paraId="48C156F3" w14:textId="77777777" w:rsidR="00243CC5" w:rsidRPr="00852D1A" w:rsidRDefault="00243CC5" w:rsidP="00564E77">
            <w:pPr>
              <w:pStyle w:val="TableBullet2"/>
              <w:numPr>
                <w:ilvl w:val="0"/>
                <w:numId w:val="0"/>
              </w:numPr>
            </w:pPr>
          </w:p>
        </w:tc>
        <w:tc>
          <w:tcPr>
            <w:tcW w:w="3536" w:type="dxa"/>
          </w:tcPr>
          <w:p w14:paraId="3C318EA2" w14:textId="77777777" w:rsidR="00243CC5" w:rsidRPr="00852D1A" w:rsidRDefault="00243CC5" w:rsidP="00564E77">
            <w:pPr>
              <w:pStyle w:val="TableBullet2"/>
              <w:numPr>
                <w:ilvl w:val="0"/>
                <w:numId w:val="0"/>
              </w:numPr>
            </w:pPr>
          </w:p>
        </w:tc>
      </w:tr>
    </w:tbl>
    <w:p w14:paraId="79FD8FFD" w14:textId="77777777" w:rsidR="009D28D1" w:rsidRDefault="009D28D1" w:rsidP="009D28D1"/>
    <w:tbl>
      <w:tblPr>
        <w:tblStyle w:val="SteelBlueGrid"/>
        <w:tblW w:w="5000" w:type="pct"/>
        <w:tblLook w:val="0600" w:firstRow="0" w:lastRow="0" w:firstColumn="0" w:lastColumn="0" w:noHBand="1" w:noVBand="1"/>
      </w:tblPr>
      <w:tblGrid>
        <w:gridCol w:w="3123"/>
        <w:gridCol w:w="7071"/>
      </w:tblGrid>
      <w:tr w:rsidR="006A389E" w:rsidRPr="00D14789" w14:paraId="75A2B6E8" w14:textId="77777777" w:rsidTr="005E37BE">
        <w:tc>
          <w:tcPr>
            <w:tcW w:w="10194" w:type="dxa"/>
            <w:gridSpan w:val="2"/>
            <w:shd w:val="clear" w:color="auto" w:fill="F2F2F2" w:themeFill="background1" w:themeFillShade="F2"/>
          </w:tcPr>
          <w:p w14:paraId="0C0DDFE1" w14:textId="4EE32A0A" w:rsidR="006A389E" w:rsidRPr="00B15C69" w:rsidRDefault="006A389E" w:rsidP="00564E77">
            <w:pPr>
              <w:pStyle w:val="TableHeading"/>
              <w:rPr>
                <w:vertAlign w:val="superscript"/>
              </w:rPr>
            </w:pPr>
            <w:r>
              <w:rPr>
                <w:b w:val="0"/>
                <w:sz w:val="22"/>
              </w:rPr>
              <w:br w:type="page"/>
            </w:r>
            <w:r w:rsidR="00676CA9">
              <w:t>8</w:t>
            </w:r>
            <w:r>
              <w:t xml:space="preserve">. </w:t>
            </w:r>
            <w:r w:rsidR="00B01948">
              <w:t xml:space="preserve"> </w:t>
            </w:r>
            <w:proofErr w:type="gramStart"/>
            <w:r w:rsidRPr="00B15C69">
              <w:t>Land owner’s</w:t>
            </w:r>
            <w:proofErr w:type="gramEnd"/>
            <w:r w:rsidRPr="00B15C69">
              <w:t xml:space="preserve"> consent</w:t>
            </w:r>
          </w:p>
          <w:p w14:paraId="0B5276C2" w14:textId="77777777" w:rsidR="006A389E" w:rsidRPr="00B15C69" w:rsidRDefault="006A389E" w:rsidP="00564E77">
            <w:pPr>
              <w:pStyle w:val="TableText"/>
              <w:rPr>
                <w:sz w:val="22"/>
              </w:rPr>
            </w:pPr>
            <w:r w:rsidRPr="005B5DB0">
              <w:t>See ‘Application stage’ of the relevant development scheme for owner’s consent requirements</w:t>
            </w:r>
            <w:r w:rsidRPr="00B15C69">
              <w:rPr>
                <w:sz w:val="22"/>
              </w:rPr>
              <w:t>.</w:t>
            </w:r>
          </w:p>
        </w:tc>
      </w:tr>
      <w:tr w:rsidR="006A389E" w:rsidRPr="00D14789" w14:paraId="06FB329D" w14:textId="77777777" w:rsidTr="00564E77">
        <w:tc>
          <w:tcPr>
            <w:tcW w:w="3123" w:type="dxa"/>
            <w:vMerge w:val="restart"/>
          </w:tcPr>
          <w:p w14:paraId="7E4FD897" w14:textId="77777777" w:rsidR="006A389E" w:rsidRPr="00B065E8" w:rsidRDefault="006A389E" w:rsidP="00564E77">
            <w:pPr>
              <w:pStyle w:val="TableText"/>
            </w:pPr>
            <w:r w:rsidRPr="00B15C69">
              <w:t xml:space="preserve">Is owner’s consent required for this </w:t>
            </w:r>
            <w:r>
              <w:t xml:space="preserve">SDA </w:t>
            </w:r>
            <w:r w:rsidRPr="00B15C69">
              <w:t>application?</w:t>
            </w:r>
          </w:p>
        </w:tc>
        <w:tc>
          <w:tcPr>
            <w:tcW w:w="7071" w:type="dxa"/>
          </w:tcPr>
          <w:p w14:paraId="583511DD" w14:textId="77777777" w:rsidR="006A389E" w:rsidRPr="00B15C69" w:rsidRDefault="00547ACF" w:rsidP="00564E77">
            <w:pPr>
              <w:pStyle w:val="TableText"/>
            </w:pPr>
            <w:sdt>
              <w:sdtPr>
                <w:id w:val="1846898030"/>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t xml:space="preserve">  </w:t>
            </w:r>
            <w:proofErr w:type="gramStart"/>
            <w:r w:rsidR="006A389E" w:rsidRPr="00B15C69">
              <w:t>Yes</w:t>
            </w:r>
            <w:proofErr w:type="gramEnd"/>
            <w:r w:rsidR="006A389E" w:rsidRPr="00B15C69">
              <w:tab/>
            </w:r>
            <w:r w:rsidR="006A389E">
              <w:t>C</w:t>
            </w:r>
            <w:r w:rsidR="006A389E" w:rsidRPr="00B15C69">
              <w:t>omplete table A or B, whichever is applicable</w:t>
            </w:r>
          </w:p>
        </w:tc>
      </w:tr>
      <w:tr w:rsidR="006A389E" w:rsidRPr="00D14789" w14:paraId="191E59CD" w14:textId="77777777" w:rsidTr="00564E77">
        <w:tc>
          <w:tcPr>
            <w:tcW w:w="3123" w:type="dxa"/>
            <w:vMerge/>
          </w:tcPr>
          <w:p w14:paraId="6DD17704" w14:textId="77777777" w:rsidR="006A389E" w:rsidRPr="00B15C69" w:rsidRDefault="006A389E" w:rsidP="00564E77">
            <w:pPr>
              <w:pStyle w:val="TableText"/>
            </w:pPr>
          </w:p>
        </w:tc>
        <w:tc>
          <w:tcPr>
            <w:tcW w:w="7071" w:type="dxa"/>
          </w:tcPr>
          <w:p w14:paraId="17CFC752" w14:textId="77777777" w:rsidR="006A389E" w:rsidRPr="00B15C69" w:rsidRDefault="00547ACF" w:rsidP="00564E77">
            <w:pPr>
              <w:pStyle w:val="TableText"/>
            </w:pPr>
            <w:sdt>
              <w:sdtPr>
                <w:rPr>
                  <w:rFonts w:ascii="Meiryo" w:eastAsia="Meiryo" w:hAnsi="Meiryo" w:cs="Meiryo"/>
                </w:rPr>
                <w:id w:val="-492872915"/>
                <w14:checkbox>
                  <w14:checked w14:val="0"/>
                  <w14:checkedState w14:val="2612" w14:font="MS Gothic"/>
                  <w14:uncheckedState w14:val="2610" w14:font="MS Gothic"/>
                </w14:checkbox>
              </w:sdtPr>
              <w:sdtEndPr/>
              <w:sdtContent>
                <w:r w:rsidR="006A389E">
                  <w:rPr>
                    <w:rFonts w:ascii="MS Gothic" w:eastAsia="MS Gothic" w:hAnsi="MS Gothic" w:cs="Meiryo" w:hint="eastAsia"/>
                  </w:rPr>
                  <w:t>☐</w:t>
                </w:r>
              </w:sdtContent>
            </w:sdt>
            <w:r w:rsidR="006A389E" w:rsidRPr="00B15C69">
              <w:rPr>
                <w:rFonts w:ascii="Meiryo" w:eastAsia="Meiryo" w:hAnsi="Meiryo" w:cs="Meiryo"/>
              </w:rPr>
              <w:t xml:space="preserve">  </w:t>
            </w:r>
            <w:r w:rsidR="006A389E" w:rsidRPr="00B15C69">
              <w:t>No</w:t>
            </w:r>
            <w:r w:rsidR="006A389E" w:rsidRPr="00B15C69">
              <w:tab/>
            </w:r>
          </w:p>
        </w:tc>
      </w:tr>
      <w:tr w:rsidR="006A389E" w:rsidRPr="00FA00FF" w14:paraId="750E48AD" w14:textId="77777777" w:rsidTr="00564E77">
        <w:tc>
          <w:tcPr>
            <w:tcW w:w="10194" w:type="dxa"/>
            <w:gridSpan w:val="2"/>
          </w:tcPr>
          <w:p w14:paraId="3C67CC1D" w14:textId="77777777" w:rsidR="006A389E" w:rsidRPr="00FA00FF" w:rsidRDefault="006A389E" w:rsidP="00564E77">
            <w:pPr>
              <w:pStyle w:val="TableText"/>
              <w:rPr>
                <w:b/>
                <w:bCs/>
              </w:rPr>
            </w:pPr>
            <w:r w:rsidRPr="00FA00FF">
              <w:rPr>
                <w:b/>
                <w:bCs/>
              </w:rPr>
              <w:t xml:space="preserve">Table A   Complete if providing signature/s of </w:t>
            </w:r>
            <w:proofErr w:type="gramStart"/>
            <w:r w:rsidRPr="00FA00FF">
              <w:rPr>
                <w:b/>
                <w:bCs/>
              </w:rPr>
              <w:t>land owner</w:t>
            </w:r>
            <w:proofErr w:type="gramEnd"/>
            <w:r w:rsidRPr="00FA00FF">
              <w:rPr>
                <w:b/>
                <w:bCs/>
              </w:rPr>
              <w:t>/s</w:t>
            </w:r>
          </w:p>
        </w:tc>
      </w:tr>
      <w:tr w:rsidR="006A389E" w:rsidRPr="00D14789" w14:paraId="6B2DB3CE" w14:textId="77777777" w:rsidTr="00564E77">
        <w:tc>
          <w:tcPr>
            <w:tcW w:w="3123" w:type="dxa"/>
          </w:tcPr>
          <w:p w14:paraId="40071460" w14:textId="77777777" w:rsidR="006A389E" w:rsidRPr="00B15C69" w:rsidRDefault="006A389E" w:rsidP="00564E77">
            <w:pPr>
              <w:pStyle w:val="TableText"/>
            </w:pPr>
            <w:r w:rsidRPr="00B15C69">
              <w:t>Name of owner/s of land</w:t>
            </w:r>
          </w:p>
        </w:tc>
        <w:tc>
          <w:tcPr>
            <w:tcW w:w="7071" w:type="dxa"/>
          </w:tcPr>
          <w:p w14:paraId="6AA586B5" w14:textId="77777777" w:rsidR="006A389E" w:rsidRPr="00B15C69" w:rsidRDefault="006A389E" w:rsidP="00564E77">
            <w:pPr>
              <w:pStyle w:val="TableText"/>
            </w:pPr>
          </w:p>
        </w:tc>
      </w:tr>
      <w:tr w:rsidR="006A389E" w:rsidRPr="00D14789" w14:paraId="6AA5C778" w14:textId="77777777" w:rsidTr="00564E77">
        <w:tc>
          <w:tcPr>
            <w:tcW w:w="10194" w:type="dxa"/>
            <w:gridSpan w:val="2"/>
          </w:tcPr>
          <w:p w14:paraId="5357CECF" w14:textId="77777777" w:rsidR="006A389E" w:rsidRPr="00B15C69" w:rsidRDefault="006A389E" w:rsidP="00564E77">
            <w:pPr>
              <w:pStyle w:val="TableText"/>
            </w:pPr>
            <w:r w:rsidRPr="00B15C69">
              <w:t xml:space="preserve">I/We the abovementioned owner/s of the land consent to the making of this </w:t>
            </w:r>
            <w:r>
              <w:t xml:space="preserve">SDA </w:t>
            </w:r>
            <w:r w:rsidRPr="00B15C69">
              <w:t>application:</w:t>
            </w:r>
          </w:p>
        </w:tc>
      </w:tr>
      <w:tr w:rsidR="006A389E" w:rsidRPr="00D14789" w14:paraId="3B6CA6C0" w14:textId="77777777" w:rsidTr="00564E77">
        <w:tc>
          <w:tcPr>
            <w:tcW w:w="3123" w:type="dxa"/>
          </w:tcPr>
          <w:p w14:paraId="74E2327D" w14:textId="77777777" w:rsidR="006A389E" w:rsidRPr="00B15C69" w:rsidRDefault="006A389E" w:rsidP="00564E77">
            <w:pPr>
              <w:pStyle w:val="TableText"/>
            </w:pPr>
            <w:r w:rsidRPr="00B15C69">
              <w:t>Signature/s of owner/s of the land</w:t>
            </w:r>
          </w:p>
        </w:tc>
        <w:tc>
          <w:tcPr>
            <w:tcW w:w="7071" w:type="dxa"/>
          </w:tcPr>
          <w:p w14:paraId="24B7D4D5" w14:textId="77777777" w:rsidR="006A389E" w:rsidRPr="00B15C69" w:rsidRDefault="006A389E" w:rsidP="00564E77">
            <w:pPr>
              <w:pStyle w:val="TableText"/>
            </w:pPr>
          </w:p>
        </w:tc>
      </w:tr>
      <w:tr w:rsidR="006A389E" w:rsidRPr="00D14789" w14:paraId="0888CC6D" w14:textId="77777777" w:rsidTr="00564E77">
        <w:tc>
          <w:tcPr>
            <w:tcW w:w="3123" w:type="dxa"/>
          </w:tcPr>
          <w:p w14:paraId="5245F681" w14:textId="77777777" w:rsidR="006A389E" w:rsidRPr="00B15C69" w:rsidRDefault="006A389E" w:rsidP="00564E77">
            <w:pPr>
              <w:pStyle w:val="TableText"/>
            </w:pPr>
            <w:r w:rsidRPr="00B15C69">
              <w:t>Date</w:t>
            </w:r>
          </w:p>
        </w:tc>
        <w:sdt>
          <w:sdtPr>
            <w:id w:val="1552425828"/>
            <w:placeholder>
              <w:docPart w:val="DefaultPlaceholder_-1854013437"/>
            </w:placeholder>
            <w:showingPlcHdr/>
            <w:date>
              <w:dateFormat w:val="d/MM/yyyy"/>
              <w:lid w:val="en-AU"/>
              <w:storeMappedDataAs w:val="dateTime"/>
              <w:calendar w:val="gregorian"/>
            </w:date>
          </w:sdtPr>
          <w:sdtEndPr/>
          <w:sdtContent>
            <w:tc>
              <w:tcPr>
                <w:tcW w:w="7071" w:type="dxa"/>
              </w:tcPr>
              <w:p w14:paraId="610E9C23" w14:textId="00BF68E0" w:rsidR="006A389E" w:rsidRPr="00CB1FA3" w:rsidRDefault="00A55558" w:rsidP="00564E77">
                <w:pPr>
                  <w:pStyle w:val="TableText"/>
                </w:pPr>
                <w:r w:rsidRPr="00324D4A">
                  <w:rPr>
                    <w:rStyle w:val="PlaceholderText"/>
                  </w:rPr>
                  <w:t>Click or tap to enter a date.</w:t>
                </w:r>
              </w:p>
            </w:tc>
          </w:sdtContent>
        </w:sdt>
      </w:tr>
      <w:tr w:rsidR="006A389E" w:rsidRPr="00FA00FF" w14:paraId="292724E3" w14:textId="77777777" w:rsidTr="00564E77">
        <w:tc>
          <w:tcPr>
            <w:tcW w:w="10194" w:type="dxa"/>
            <w:gridSpan w:val="2"/>
          </w:tcPr>
          <w:p w14:paraId="03171FAF" w14:textId="77777777" w:rsidR="006A389E" w:rsidRPr="00FA00FF" w:rsidRDefault="006A389E" w:rsidP="00564E77">
            <w:pPr>
              <w:pStyle w:val="TableText"/>
              <w:rPr>
                <w:b/>
                <w:bCs/>
              </w:rPr>
            </w:pPr>
            <w:r w:rsidRPr="00FA00FF">
              <w:rPr>
                <w:b/>
                <w:bCs/>
              </w:rPr>
              <w:t xml:space="preserve">Table B </w:t>
            </w:r>
            <w:bookmarkStart w:id="9" w:name="OLE_LINK5"/>
            <w:bookmarkStart w:id="10" w:name="OLE_LINK6"/>
            <w:r w:rsidRPr="00FA00FF">
              <w:rPr>
                <w:b/>
                <w:bCs/>
              </w:rPr>
              <w:t xml:space="preserve">  Complete if </w:t>
            </w:r>
            <w:proofErr w:type="gramStart"/>
            <w:r w:rsidRPr="00FA00FF">
              <w:rPr>
                <w:b/>
                <w:bCs/>
              </w:rPr>
              <w:t>land owner’s</w:t>
            </w:r>
            <w:proofErr w:type="gramEnd"/>
            <w:r w:rsidRPr="00FA00FF">
              <w:rPr>
                <w:b/>
                <w:bCs/>
              </w:rPr>
              <w:t xml:space="preserve"> consent has been provided by letter</w:t>
            </w:r>
            <w:bookmarkEnd w:id="9"/>
            <w:bookmarkEnd w:id="10"/>
          </w:p>
        </w:tc>
      </w:tr>
      <w:tr w:rsidR="006A389E" w:rsidRPr="00D14789" w14:paraId="103A1DF1" w14:textId="77777777" w:rsidTr="00564E77">
        <w:tc>
          <w:tcPr>
            <w:tcW w:w="3123" w:type="dxa"/>
          </w:tcPr>
          <w:p w14:paraId="5DBEE7AA" w14:textId="77777777" w:rsidR="006A389E" w:rsidRPr="00B15C69" w:rsidRDefault="006A389E" w:rsidP="00564E77">
            <w:pPr>
              <w:pStyle w:val="TableText"/>
            </w:pPr>
            <w:r w:rsidRPr="00B15C69">
              <w:t>Name of owner/s of land</w:t>
            </w:r>
          </w:p>
        </w:tc>
        <w:tc>
          <w:tcPr>
            <w:tcW w:w="7071" w:type="dxa"/>
          </w:tcPr>
          <w:p w14:paraId="7FCA555F" w14:textId="77777777" w:rsidR="006A389E" w:rsidRPr="00B15C69" w:rsidRDefault="006A389E" w:rsidP="00564E77">
            <w:pPr>
              <w:pStyle w:val="TableText"/>
            </w:pPr>
          </w:p>
        </w:tc>
      </w:tr>
      <w:tr w:rsidR="006A389E" w:rsidRPr="00D14789" w14:paraId="04C7F9FA" w14:textId="77777777" w:rsidTr="00564E77">
        <w:tc>
          <w:tcPr>
            <w:tcW w:w="10194" w:type="dxa"/>
            <w:gridSpan w:val="2"/>
          </w:tcPr>
          <w:p w14:paraId="209B66EB" w14:textId="77777777" w:rsidR="006A389E" w:rsidRPr="00B065E8" w:rsidRDefault="00547ACF" w:rsidP="00564E77">
            <w:pPr>
              <w:pStyle w:val="TableText"/>
            </w:pPr>
            <w:sdt>
              <w:sdtPr>
                <w:rPr>
                  <w:rFonts w:ascii="MS Gothic" w:eastAsia="MS Gothic"/>
                </w:rPr>
                <w:id w:val="-1632936959"/>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rsidRPr="00B15C69">
              <w:rPr>
                <w:rFonts w:ascii="MS Gothic" w:eastAsia="MS Gothic"/>
              </w:rPr>
              <w:t xml:space="preserve">  </w:t>
            </w:r>
            <w:r w:rsidR="006A389E" w:rsidRPr="00B15C69">
              <w:t>The owner’s consent is attached</w:t>
            </w:r>
          </w:p>
        </w:tc>
      </w:tr>
    </w:tbl>
    <w:p w14:paraId="6C2FFE33" w14:textId="77777777" w:rsidR="006A389E" w:rsidRDefault="006A389E" w:rsidP="009D28D1"/>
    <w:tbl>
      <w:tblPr>
        <w:tblStyle w:val="SteelBlueGrid"/>
        <w:tblW w:w="5000" w:type="pct"/>
        <w:tblLook w:val="0600" w:firstRow="0" w:lastRow="0" w:firstColumn="0" w:lastColumn="0" w:noHBand="1" w:noVBand="1"/>
      </w:tblPr>
      <w:tblGrid>
        <w:gridCol w:w="3123"/>
        <w:gridCol w:w="7071"/>
      </w:tblGrid>
      <w:tr w:rsidR="009D28D1" w:rsidRPr="00EC4D2F" w14:paraId="35A1428B" w14:textId="77777777" w:rsidTr="005E37BE">
        <w:tc>
          <w:tcPr>
            <w:tcW w:w="10194" w:type="dxa"/>
            <w:gridSpan w:val="2"/>
            <w:shd w:val="clear" w:color="auto" w:fill="F2F2F2" w:themeFill="background1" w:themeFillShade="F2"/>
          </w:tcPr>
          <w:p w14:paraId="0F89D446" w14:textId="405E32B5" w:rsidR="009D28D1" w:rsidRPr="00B15C69" w:rsidRDefault="00A55558" w:rsidP="00564E77">
            <w:pPr>
              <w:pStyle w:val="TableHeading"/>
              <w:rPr>
                <w:vertAlign w:val="superscript"/>
              </w:rPr>
            </w:pPr>
            <w:r>
              <w:lastRenderedPageBreak/>
              <w:t>9</w:t>
            </w:r>
            <w:r w:rsidR="009D28D1">
              <w:t xml:space="preserve">. </w:t>
            </w:r>
            <w:r w:rsidR="00B01948">
              <w:t xml:space="preserve"> </w:t>
            </w:r>
            <w:r w:rsidR="009D28D1" w:rsidRPr="00B15C69">
              <w:t>Proponent’s declaration</w:t>
            </w:r>
          </w:p>
        </w:tc>
      </w:tr>
      <w:tr w:rsidR="009D28D1" w:rsidRPr="00EC4D2F" w14:paraId="27218909" w14:textId="77777777" w:rsidTr="00564E77">
        <w:tc>
          <w:tcPr>
            <w:tcW w:w="10194" w:type="dxa"/>
            <w:gridSpan w:val="2"/>
          </w:tcPr>
          <w:p w14:paraId="0682A26B" w14:textId="5915A8F7" w:rsidR="009D28D1" w:rsidRDefault="009D28D1" w:rsidP="00564E77">
            <w:pPr>
              <w:pStyle w:val="TableText"/>
              <w:ind w:left="134"/>
            </w:pPr>
            <w:r w:rsidRPr="00B15C69">
              <w:t xml:space="preserve">By making this </w:t>
            </w:r>
            <w:r>
              <w:t xml:space="preserve">SDA </w:t>
            </w:r>
            <w:r w:rsidR="005E37BE" w:rsidRPr="00B15C69">
              <w:t>application</w:t>
            </w:r>
            <w:r w:rsidRPr="00B15C69">
              <w:t xml:space="preserve">, I declare that all the information in this </w:t>
            </w:r>
            <w:r>
              <w:t xml:space="preserve">SDA </w:t>
            </w:r>
            <w:r w:rsidR="005E37BE" w:rsidRPr="00B15C69">
              <w:t xml:space="preserve">application </w:t>
            </w:r>
            <w:r w:rsidRPr="00B15C69">
              <w:t>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23770421" w:rsidR="009D28D1" w:rsidRPr="00B15C69" w:rsidRDefault="009D28D1" w:rsidP="00564E77">
            <w:pPr>
              <w:pStyle w:val="TableText"/>
              <w:ind w:left="134"/>
            </w:pPr>
            <w:r w:rsidRPr="00BA4494">
              <w:t xml:space="preserve">I consent to receive future electronic communications from the assessment </w:t>
            </w:r>
            <w:r>
              <w:t>m</w:t>
            </w:r>
            <w:r w:rsidRPr="00BA4494">
              <w:t xml:space="preserve">anager and any referral agency for the </w:t>
            </w:r>
            <w:r>
              <w:t xml:space="preserve">SDA </w:t>
            </w:r>
            <w:r w:rsidR="005E37BE" w:rsidRPr="00B15C69">
              <w:t>application</w:t>
            </w:r>
            <w:r w:rsidR="005E37BE" w:rsidRPr="00BA4494">
              <w:t xml:space="preserve"> </w:t>
            </w:r>
            <w:r w:rsidRPr="00BA4494">
              <w:t xml:space="preserve">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564E77">
        <w:tc>
          <w:tcPr>
            <w:tcW w:w="3123" w:type="dxa"/>
          </w:tcPr>
          <w:p w14:paraId="4C92F543" w14:textId="77777777" w:rsidR="009D28D1" w:rsidRPr="00230F2F" w:rsidRDefault="009D28D1" w:rsidP="00564E77">
            <w:pPr>
              <w:pStyle w:val="TableText"/>
            </w:pPr>
            <w:bookmarkStart w:id="11" w:name="_Hlk81239963"/>
            <w:r w:rsidRPr="00230F2F">
              <w:t>Signature</w:t>
            </w:r>
          </w:p>
        </w:tc>
        <w:tc>
          <w:tcPr>
            <w:tcW w:w="7071" w:type="dxa"/>
          </w:tcPr>
          <w:p w14:paraId="3CD7E0C2" w14:textId="77777777" w:rsidR="009D28D1" w:rsidRPr="00B15C69" w:rsidRDefault="009D28D1" w:rsidP="00564E77">
            <w:pPr>
              <w:pStyle w:val="TableText"/>
            </w:pPr>
          </w:p>
        </w:tc>
      </w:tr>
      <w:tr w:rsidR="009D28D1" w:rsidRPr="00D14789" w14:paraId="2F7A488F" w14:textId="77777777" w:rsidTr="00564E77">
        <w:tc>
          <w:tcPr>
            <w:tcW w:w="3123" w:type="dxa"/>
          </w:tcPr>
          <w:p w14:paraId="78A20C70" w14:textId="77777777" w:rsidR="009D28D1" w:rsidRPr="00230F2F" w:rsidRDefault="009D28D1" w:rsidP="00564E77">
            <w:pPr>
              <w:pStyle w:val="TableText"/>
            </w:pPr>
            <w:r w:rsidRPr="00230F2F">
              <w:t>Name</w:t>
            </w:r>
          </w:p>
        </w:tc>
        <w:tc>
          <w:tcPr>
            <w:tcW w:w="7071" w:type="dxa"/>
          </w:tcPr>
          <w:p w14:paraId="7BC42988" w14:textId="77777777" w:rsidR="009D28D1" w:rsidRPr="00B15C69" w:rsidRDefault="009D28D1" w:rsidP="00564E77">
            <w:pPr>
              <w:pStyle w:val="TableText"/>
            </w:pPr>
          </w:p>
        </w:tc>
      </w:tr>
      <w:tr w:rsidR="009D28D1" w:rsidRPr="00D14789" w14:paraId="11550BD0" w14:textId="77777777" w:rsidTr="00564E77">
        <w:tc>
          <w:tcPr>
            <w:tcW w:w="3123" w:type="dxa"/>
          </w:tcPr>
          <w:p w14:paraId="013E5D0F" w14:textId="77777777" w:rsidR="009D28D1" w:rsidRPr="00230F2F" w:rsidRDefault="009D28D1" w:rsidP="00564E77">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EndPr/>
          <w:sdtContent>
            <w:tc>
              <w:tcPr>
                <w:tcW w:w="7071" w:type="dxa"/>
              </w:tcPr>
              <w:p w14:paraId="5084CA63" w14:textId="2561F601" w:rsidR="009D28D1" w:rsidRPr="00B15C69" w:rsidRDefault="009D28D1" w:rsidP="00564E77">
                <w:pPr>
                  <w:pStyle w:val="TableText"/>
                </w:pPr>
                <w:r w:rsidRPr="00324D4A">
                  <w:rPr>
                    <w:rStyle w:val="PlaceholderText"/>
                  </w:rPr>
                  <w:t>Click or tap to enter a date.</w:t>
                </w:r>
              </w:p>
            </w:tc>
          </w:sdtContent>
        </w:sdt>
      </w:tr>
      <w:bookmarkEnd w:id="11"/>
    </w:tbl>
    <w:p w14:paraId="45A82E5A" w14:textId="77777777" w:rsidR="00676CA9" w:rsidRDefault="00676CA9"/>
    <w:tbl>
      <w:tblPr>
        <w:tblStyle w:val="SteelBlueGrid"/>
        <w:tblW w:w="5000" w:type="pct"/>
        <w:tblLook w:val="0600" w:firstRow="0" w:lastRow="0" w:firstColumn="0" w:lastColumn="0" w:noHBand="1" w:noVBand="1"/>
      </w:tblPr>
      <w:tblGrid>
        <w:gridCol w:w="3141"/>
        <w:gridCol w:w="7053"/>
      </w:tblGrid>
      <w:tr w:rsidR="009D28D1" w14:paraId="580A5B61" w14:textId="77777777" w:rsidTr="005E37BE">
        <w:tc>
          <w:tcPr>
            <w:tcW w:w="10194" w:type="dxa"/>
            <w:gridSpan w:val="2"/>
            <w:shd w:val="clear" w:color="auto" w:fill="F2F2F2" w:themeFill="background1" w:themeFillShade="F2"/>
            <w:hideMark/>
          </w:tcPr>
          <w:p w14:paraId="1A2D5294" w14:textId="7BD0A19D" w:rsidR="009D28D1" w:rsidRDefault="005215A2" w:rsidP="00564E77">
            <w:pPr>
              <w:pStyle w:val="TableHeading"/>
              <w:rPr>
                <w:vertAlign w:val="superscript"/>
              </w:rPr>
            </w:pPr>
            <w:r>
              <w:t>10</w:t>
            </w:r>
            <w:r w:rsidR="009D28D1">
              <w:t xml:space="preserve">. </w:t>
            </w:r>
            <w:r w:rsidR="00B01948">
              <w:t xml:space="preserve"> </w:t>
            </w:r>
            <w:r w:rsidR="009D28D1">
              <w:t>Payment details</w:t>
            </w:r>
          </w:p>
          <w:p w14:paraId="57C5BDAC" w14:textId="2D7DCF4C" w:rsidR="009D28D1" w:rsidRDefault="00A55558" w:rsidP="00564E77">
            <w:pPr>
              <w:pStyle w:val="TableText"/>
            </w:pPr>
            <w:r w:rsidRPr="00A55558">
              <w:rPr>
                <w:rFonts w:cs="Arial"/>
              </w:rPr>
              <w:t xml:space="preserve">For more information, read the </w:t>
            </w:r>
            <w:bookmarkStart w:id="12" w:name="_Hlk213974454"/>
            <w:r w:rsidRPr="00A55558">
              <w:rPr>
                <w:rFonts w:cs="Arial"/>
                <w:i/>
              </w:rPr>
              <w:t>Overview of fees for the Office of the Coordinator-General</w:t>
            </w:r>
            <w:bookmarkEnd w:id="12"/>
            <w:r w:rsidRPr="00A55558">
              <w:rPr>
                <w:rFonts w:cs="Arial"/>
              </w:rPr>
              <w:t xml:space="preserve"> at </w:t>
            </w:r>
            <w:hyperlink r:id="rId13" w:history="1">
              <w:r w:rsidRPr="00547ACF">
                <w:rPr>
                  <w:rStyle w:val="Hyperlink"/>
                  <w:rFonts w:cs="Arial"/>
                  <w:b w:val="0"/>
                  <w:bCs/>
                </w:rPr>
                <w:t>www.coordinatorgeneral.qld.gov.au/sda</w:t>
              </w:r>
            </w:hyperlink>
            <w:r w:rsidRPr="00A55558">
              <w:rPr>
                <w:rFonts w:cs="Arial"/>
              </w:rPr>
              <w:t>.</w:t>
            </w:r>
          </w:p>
        </w:tc>
      </w:tr>
      <w:tr w:rsidR="009D28D1" w:rsidRPr="0098184E" w14:paraId="05EA0318" w14:textId="77777777" w:rsidTr="00564E77">
        <w:tc>
          <w:tcPr>
            <w:tcW w:w="3141" w:type="dxa"/>
          </w:tcPr>
          <w:p w14:paraId="206087A9" w14:textId="77777777" w:rsidR="009D28D1" w:rsidRPr="00B15C69" w:rsidRDefault="009D28D1" w:rsidP="00564E77">
            <w:pPr>
              <w:pStyle w:val="TableText"/>
            </w:pPr>
            <w:r>
              <w:t>Relevant fee amount</w:t>
            </w:r>
            <w:r w:rsidRPr="00B15C69">
              <w:t xml:space="preserve">  </w:t>
            </w:r>
          </w:p>
        </w:tc>
        <w:tc>
          <w:tcPr>
            <w:tcW w:w="7053" w:type="dxa"/>
          </w:tcPr>
          <w:p w14:paraId="324115B1" w14:textId="77777777" w:rsidR="009D28D1" w:rsidRPr="00B15C69" w:rsidRDefault="009D28D1" w:rsidP="00564E77">
            <w:pPr>
              <w:pStyle w:val="TableText"/>
            </w:pPr>
          </w:p>
        </w:tc>
      </w:tr>
      <w:tr w:rsidR="009D28D1" w:rsidRPr="0098184E" w14:paraId="136E65D8" w14:textId="77777777" w:rsidTr="00564E77">
        <w:tc>
          <w:tcPr>
            <w:tcW w:w="3141" w:type="dxa"/>
          </w:tcPr>
          <w:p w14:paraId="7D855062" w14:textId="77777777" w:rsidR="009D28D1" w:rsidRDefault="009D28D1" w:rsidP="00564E77">
            <w:pPr>
              <w:pStyle w:val="TableText"/>
            </w:pPr>
            <w:r>
              <w:t>Payment method</w:t>
            </w:r>
          </w:p>
        </w:tc>
        <w:tc>
          <w:tcPr>
            <w:tcW w:w="7053" w:type="dxa"/>
          </w:tcPr>
          <w:p w14:paraId="7E69C74B" w14:textId="561BA184" w:rsidR="009D28D1" w:rsidRPr="00B15C69" w:rsidRDefault="00547ACF" w:rsidP="00564E77">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564E77">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564E77">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564E77">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proofErr w:type="spellStart"/>
            <w:r w:rsidRPr="00072385">
              <w:rPr>
                <w:szCs w:val="20"/>
                <w:lang w:val="en-NZ"/>
              </w:rPr>
              <w:t>SDASmithJonesPL</w:t>
            </w:r>
            <w:proofErr w:type="spellEnd"/>
            <w:r w:rsidRPr="00072385">
              <w:rPr>
                <w:szCs w:val="20"/>
                <w:lang w:val="en-NZ"/>
              </w:rPr>
              <w:t>.</w:t>
            </w:r>
          </w:p>
          <w:p w14:paraId="21264D16" w14:textId="77777777" w:rsidR="009D28D1" w:rsidRDefault="009D28D1" w:rsidP="00564E77">
            <w:pPr>
              <w:pStyle w:val="TableText"/>
              <w:rPr>
                <w:szCs w:val="20"/>
                <w:lang w:val="en-NZ"/>
              </w:rPr>
            </w:pPr>
          </w:p>
          <w:p w14:paraId="55680AAD" w14:textId="77777777" w:rsidR="009D28D1" w:rsidRPr="00AA73D6" w:rsidRDefault="009D28D1" w:rsidP="00564E77">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564E77">
        <w:tc>
          <w:tcPr>
            <w:tcW w:w="3141" w:type="dxa"/>
          </w:tcPr>
          <w:p w14:paraId="0D45BE87" w14:textId="77777777" w:rsidR="009D28D1" w:rsidRPr="00B15C69" w:rsidRDefault="009D28D1" w:rsidP="00564E77">
            <w:pPr>
              <w:pStyle w:val="TableText"/>
            </w:pPr>
            <w:r>
              <w:t>Date payment made</w:t>
            </w:r>
            <w:r>
              <w:rPr>
                <w:rStyle w:val="FootnoteReference"/>
                <w:rFonts w:cs="Arial"/>
              </w:rPr>
              <w:footnoteReference w:id="2"/>
            </w:r>
          </w:p>
        </w:tc>
        <w:sdt>
          <w:sdtPr>
            <w:id w:val="-2026693621"/>
            <w:placeholder>
              <w:docPart w:val="DefaultPlaceholder_-1854013437"/>
            </w:placeholder>
            <w:showingPlcHdr/>
            <w:date>
              <w:dateFormat w:val="d/MM/yyyy"/>
              <w:lid w:val="en-AU"/>
              <w:storeMappedDataAs w:val="dateTime"/>
              <w:calendar w:val="gregorian"/>
            </w:date>
          </w:sdtPr>
          <w:sdtEndPr/>
          <w:sdtContent>
            <w:tc>
              <w:tcPr>
                <w:tcW w:w="7053" w:type="dxa"/>
              </w:tcPr>
              <w:p w14:paraId="47AAF737" w14:textId="7E6B4AC7" w:rsidR="009D28D1" w:rsidRPr="00B15C69" w:rsidRDefault="009D28D1" w:rsidP="00564E77">
                <w:pPr>
                  <w:pStyle w:val="TableText"/>
                </w:pPr>
                <w:r w:rsidRPr="00324D4A">
                  <w:rPr>
                    <w:rStyle w:val="PlaceholderText"/>
                  </w:rPr>
                  <w:t>Click or tap to enter a date.</w:t>
                </w:r>
              </w:p>
            </w:tc>
          </w:sdtContent>
        </w:sdt>
      </w:tr>
    </w:tbl>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B03B72" w14:paraId="20DD7BE6" w14:textId="77777777" w:rsidTr="00714F74">
        <w:tc>
          <w:tcPr>
            <w:tcW w:w="2025" w:type="dxa"/>
            <w:vMerge w:val="restart"/>
          </w:tcPr>
          <w:bookmarkEnd w:id="0"/>
          <w:p w14:paraId="54D889E1" w14:textId="77777777" w:rsidR="00B03B72" w:rsidRPr="00B15C69" w:rsidRDefault="00B03B72" w:rsidP="00714F74">
            <w:pPr>
              <w:pStyle w:val="TableText"/>
            </w:pPr>
            <w:r w:rsidRPr="00B15C69">
              <w:lastRenderedPageBreak/>
              <w:t>Office use only</w:t>
            </w:r>
          </w:p>
        </w:tc>
        <w:tc>
          <w:tcPr>
            <w:tcW w:w="2674" w:type="dxa"/>
          </w:tcPr>
          <w:p w14:paraId="122E6677" w14:textId="77777777" w:rsidR="00B03B72" w:rsidRPr="00B15C69" w:rsidRDefault="00B03B72" w:rsidP="00714F74">
            <w:pPr>
              <w:pStyle w:val="TableText"/>
            </w:pPr>
            <w:r w:rsidRPr="00B15C69">
              <w:t>Date received</w:t>
            </w:r>
          </w:p>
        </w:tc>
        <w:tc>
          <w:tcPr>
            <w:tcW w:w="5495" w:type="dxa"/>
          </w:tcPr>
          <w:p w14:paraId="191DA206" w14:textId="77777777" w:rsidR="00B03B72" w:rsidRPr="00B15C69" w:rsidRDefault="00B03B72" w:rsidP="00714F74">
            <w:pPr>
              <w:pStyle w:val="TableText"/>
            </w:pPr>
          </w:p>
        </w:tc>
      </w:tr>
      <w:tr w:rsidR="00B03B72" w14:paraId="70C7BD50" w14:textId="77777777" w:rsidTr="00714F74">
        <w:tc>
          <w:tcPr>
            <w:tcW w:w="2025" w:type="dxa"/>
            <w:vMerge/>
          </w:tcPr>
          <w:p w14:paraId="6BE6F77A" w14:textId="77777777" w:rsidR="00B03B72" w:rsidRPr="00B15C69" w:rsidRDefault="00B03B72" w:rsidP="00714F74">
            <w:pPr>
              <w:pStyle w:val="TableText"/>
            </w:pPr>
          </w:p>
        </w:tc>
        <w:tc>
          <w:tcPr>
            <w:tcW w:w="2674" w:type="dxa"/>
          </w:tcPr>
          <w:p w14:paraId="16B0E3C2" w14:textId="77777777" w:rsidR="00B03B72" w:rsidRPr="00B15C69" w:rsidRDefault="00B03B72" w:rsidP="00714F74">
            <w:pPr>
              <w:pStyle w:val="TableText"/>
            </w:pPr>
            <w:r w:rsidRPr="00B15C69">
              <w:t>Receiving officer</w:t>
            </w:r>
          </w:p>
        </w:tc>
        <w:tc>
          <w:tcPr>
            <w:tcW w:w="5495" w:type="dxa"/>
          </w:tcPr>
          <w:p w14:paraId="1B1E3443" w14:textId="77777777" w:rsidR="00B03B72" w:rsidRPr="00B15C69" w:rsidRDefault="00B03B72" w:rsidP="00714F74">
            <w:pPr>
              <w:pStyle w:val="TableText"/>
            </w:pPr>
          </w:p>
        </w:tc>
      </w:tr>
      <w:tr w:rsidR="00B03B72" w14:paraId="2EE5ABA4" w14:textId="77777777" w:rsidTr="00714F74">
        <w:tc>
          <w:tcPr>
            <w:tcW w:w="2025" w:type="dxa"/>
            <w:vMerge/>
          </w:tcPr>
          <w:p w14:paraId="39B69123" w14:textId="77777777" w:rsidR="00B03B72" w:rsidRPr="00B15C69" w:rsidRDefault="00B03B72" w:rsidP="00714F74">
            <w:pPr>
              <w:pStyle w:val="TableText"/>
            </w:pPr>
          </w:p>
        </w:tc>
        <w:tc>
          <w:tcPr>
            <w:tcW w:w="2674" w:type="dxa"/>
          </w:tcPr>
          <w:p w14:paraId="2BEAB4EC" w14:textId="77777777" w:rsidR="00B03B72" w:rsidRPr="00B15C69" w:rsidRDefault="00B03B72" w:rsidP="00714F74">
            <w:pPr>
              <w:pStyle w:val="TableText"/>
            </w:pPr>
            <w:r w:rsidRPr="00B15C69">
              <w:t xml:space="preserve">Fee invoice </w:t>
            </w:r>
          </w:p>
        </w:tc>
        <w:tc>
          <w:tcPr>
            <w:tcW w:w="5495" w:type="dxa"/>
          </w:tcPr>
          <w:p w14:paraId="662B86F7" w14:textId="77777777" w:rsidR="00B03B72" w:rsidRPr="00B15C69" w:rsidRDefault="00547ACF" w:rsidP="00714F74">
            <w:pPr>
              <w:pStyle w:val="TableText"/>
            </w:pPr>
            <w:sdt>
              <w:sdtPr>
                <w:id w:val="1391153272"/>
                <w14:checkbox>
                  <w14:checked w14:val="0"/>
                  <w14:checkedState w14:val="2612" w14:font="MS Gothic"/>
                  <w14:uncheckedState w14:val="2610" w14:font="MS Gothic"/>
                </w14:checkbox>
              </w:sdtPr>
              <w:sdtEndPr/>
              <w:sdtContent>
                <w:r w:rsidR="00B03B72">
                  <w:rPr>
                    <w:rFonts w:ascii="MS Gothic" w:eastAsia="MS Gothic" w:hAnsi="MS Gothic" w:hint="eastAsia"/>
                  </w:rPr>
                  <w:t>☐</w:t>
                </w:r>
              </w:sdtContent>
            </w:sdt>
            <w:r w:rsidR="00B03B72" w:rsidRPr="00B15C69">
              <w:t xml:space="preserve">  Attached </w:t>
            </w:r>
            <w:r w:rsidR="00B03B72" w:rsidRPr="00B15C69">
              <w:tab/>
            </w:r>
            <w:r w:rsidR="00B03B72">
              <w:t xml:space="preserve">    </w:t>
            </w:r>
            <w:sdt>
              <w:sdtPr>
                <w:id w:val="-1509280475"/>
                <w14:checkbox>
                  <w14:checked w14:val="0"/>
                  <w14:checkedState w14:val="2612" w14:font="MS Gothic"/>
                  <w14:uncheckedState w14:val="2610" w14:font="MS Gothic"/>
                </w14:checkbox>
              </w:sdtPr>
              <w:sdtEndPr/>
              <w:sdtContent>
                <w:r w:rsidR="00B03B72">
                  <w:rPr>
                    <w:rFonts w:ascii="MS Gothic" w:eastAsia="MS Gothic" w:hAnsi="MS Gothic" w:hint="eastAsia"/>
                  </w:rPr>
                  <w:t>☐</w:t>
                </w:r>
              </w:sdtContent>
            </w:sdt>
            <w:r w:rsidR="00B03B72" w:rsidRPr="00B15C69">
              <w:t xml:space="preserve">  Requested</w:t>
            </w:r>
          </w:p>
        </w:tc>
      </w:tr>
      <w:tr w:rsidR="00B03B72" w14:paraId="63326B7B" w14:textId="77777777" w:rsidTr="00714F74">
        <w:tc>
          <w:tcPr>
            <w:tcW w:w="2025" w:type="dxa"/>
            <w:vMerge/>
          </w:tcPr>
          <w:p w14:paraId="3BF67A5C" w14:textId="77777777" w:rsidR="00B03B72" w:rsidRPr="00B15C69" w:rsidRDefault="00B03B72" w:rsidP="00714F74">
            <w:pPr>
              <w:pStyle w:val="TableText"/>
            </w:pPr>
          </w:p>
        </w:tc>
        <w:tc>
          <w:tcPr>
            <w:tcW w:w="2674" w:type="dxa"/>
          </w:tcPr>
          <w:p w14:paraId="79C0F5B5" w14:textId="77777777" w:rsidR="00B03B72" w:rsidRPr="00B15C69" w:rsidRDefault="00B03B72" w:rsidP="00714F74">
            <w:pPr>
              <w:pStyle w:val="TableText"/>
            </w:pPr>
            <w:r w:rsidRPr="00B15C69">
              <w:t xml:space="preserve">Fee received </w:t>
            </w:r>
          </w:p>
        </w:tc>
        <w:tc>
          <w:tcPr>
            <w:tcW w:w="5495" w:type="dxa"/>
          </w:tcPr>
          <w:p w14:paraId="7A9F1C3C" w14:textId="77777777" w:rsidR="00B03B72" w:rsidRPr="00B15C69" w:rsidRDefault="00B03B72" w:rsidP="00714F74">
            <w:pPr>
              <w:pStyle w:val="TableText"/>
            </w:pPr>
            <w:r w:rsidRPr="00B15C69">
              <w:t xml:space="preserve">Date:  </w:t>
            </w:r>
            <w:r w:rsidRPr="00B15C69">
              <w:tab/>
            </w:r>
          </w:p>
          <w:p w14:paraId="450B10D3" w14:textId="77777777" w:rsidR="00B03B72" w:rsidRPr="00B15C69" w:rsidRDefault="00B03B72" w:rsidP="00714F74">
            <w:pPr>
              <w:pStyle w:val="TableText"/>
            </w:pPr>
          </w:p>
          <w:p w14:paraId="54913F33" w14:textId="77777777" w:rsidR="00B03B72" w:rsidRPr="00B15C69" w:rsidRDefault="00B03B72" w:rsidP="00714F74">
            <w:pPr>
              <w:pStyle w:val="TableText"/>
            </w:pPr>
            <w:r w:rsidRPr="00B15C69">
              <w:t xml:space="preserve">Receipt number: </w:t>
            </w:r>
          </w:p>
        </w:tc>
      </w:tr>
      <w:tr w:rsidR="00B03B72" w14:paraId="5B625CBC" w14:textId="77777777" w:rsidTr="00714F74">
        <w:tc>
          <w:tcPr>
            <w:tcW w:w="2025" w:type="dxa"/>
            <w:vMerge/>
          </w:tcPr>
          <w:p w14:paraId="2052335D" w14:textId="77777777" w:rsidR="00B03B72" w:rsidRPr="00B15C69" w:rsidRDefault="00B03B72" w:rsidP="00714F74">
            <w:pPr>
              <w:pStyle w:val="TableText"/>
            </w:pPr>
          </w:p>
        </w:tc>
        <w:tc>
          <w:tcPr>
            <w:tcW w:w="2674" w:type="dxa"/>
          </w:tcPr>
          <w:p w14:paraId="0C893CEC" w14:textId="77777777" w:rsidR="00B03B72" w:rsidRPr="00B15C69" w:rsidRDefault="00B03B72" w:rsidP="00714F74">
            <w:pPr>
              <w:pStyle w:val="TableText"/>
            </w:pPr>
            <w:r w:rsidRPr="00B15C69">
              <w:t>Owner’s consent</w:t>
            </w:r>
          </w:p>
          <w:p w14:paraId="07F2DDD0" w14:textId="77777777" w:rsidR="00B03B72" w:rsidRPr="00B15C69" w:rsidRDefault="00B03B72" w:rsidP="00714F74">
            <w:pPr>
              <w:pStyle w:val="TableText"/>
            </w:pPr>
          </w:p>
        </w:tc>
        <w:tc>
          <w:tcPr>
            <w:tcW w:w="5495" w:type="dxa"/>
          </w:tcPr>
          <w:p w14:paraId="0B343142" w14:textId="77777777" w:rsidR="00B03B72" w:rsidRPr="00B15C69" w:rsidRDefault="00547ACF" w:rsidP="00714F74">
            <w:pPr>
              <w:pStyle w:val="TableText"/>
            </w:pPr>
            <w:sdt>
              <w:sdtPr>
                <w:id w:val="-507285912"/>
                <w14:checkbox>
                  <w14:checked w14:val="0"/>
                  <w14:checkedState w14:val="2612" w14:font="MS Gothic"/>
                  <w14:uncheckedState w14:val="2610" w14:font="MS Gothic"/>
                </w14:checkbox>
              </w:sdtPr>
              <w:sdtEndPr/>
              <w:sdtContent>
                <w:r w:rsidR="00B03B72">
                  <w:rPr>
                    <w:rFonts w:ascii="MS Gothic" w:eastAsia="MS Gothic" w:hAnsi="MS Gothic" w:hint="eastAsia"/>
                  </w:rPr>
                  <w:t>☐</w:t>
                </w:r>
              </w:sdtContent>
            </w:sdt>
            <w:r w:rsidR="00B03B72" w:rsidRPr="00B15C69">
              <w:t xml:space="preserve">  Attached </w:t>
            </w:r>
            <w:r w:rsidR="00B03B72" w:rsidRPr="00B15C69">
              <w:tab/>
              <w:t xml:space="preserve">    </w:t>
            </w:r>
            <w:sdt>
              <w:sdtPr>
                <w:id w:val="-1043443902"/>
                <w14:checkbox>
                  <w14:checked w14:val="0"/>
                  <w14:checkedState w14:val="2612" w14:font="MS Gothic"/>
                  <w14:uncheckedState w14:val="2610" w14:font="MS Gothic"/>
                </w14:checkbox>
              </w:sdtPr>
              <w:sdtEndPr/>
              <w:sdtContent>
                <w:r w:rsidR="00B03B72">
                  <w:rPr>
                    <w:rFonts w:ascii="MS Gothic" w:eastAsia="MS Gothic" w:hAnsi="MS Gothic" w:hint="eastAsia"/>
                  </w:rPr>
                  <w:t>☐</w:t>
                </w:r>
              </w:sdtContent>
            </w:sdt>
            <w:r w:rsidR="00B03B72">
              <w:t xml:space="preserve">  Not attached</w:t>
            </w:r>
          </w:p>
          <w:p w14:paraId="6C526965" w14:textId="77777777" w:rsidR="00B03B72" w:rsidRPr="00B15C69" w:rsidRDefault="00B03B72" w:rsidP="00714F74">
            <w:pPr>
              <w:pStyle w:val="TableText"/>
            </w:pPr>
          </w:p>
          <w:p w14:paraId="30A23F47" w14:textId="77777777" w:rsidR="00B03B72" w:rsidRPr="00B15C69" w:rsidRDefault="00547ACF" w:rsidP="00714F74">
            <w:pPr>
              <w:pStyle w:val="TableText"/>
            </w:pPr>
            <w:sdt>
              <w:sdtPr>
                <w:id w:val="405722899"/>
                <w14:checkbox>
                  <w14:checked w14:val="0"/>
                  <w14:checkedState w14:val="2612" w14:font="MS Gothic"/>
                  <w14:uncheckedState w14:val="2610" w14:font="MS Gothic"/>
                </w14:checkbox>
              </w:sdtPr>
              <w:sdtEndPr/>
              <w:sdtContent>
                <w:r w:rsidR="00B03B72">
                  <w:rPr>
                    <w:rFonts w:ascii="MS Gothic" w:eastAsia="MS Gothic" w:hAnsi="MS Gothic" w:hint="eastAsia"/>
                  </w:rPr>
                  <w:t>☐</w:t>
                </w:r>
              </w:sdtContent>
            </w:sdt>
            <w:r w:rsidR="00B03B72" w:rsidRPr="00B15C69">
              <w:t xml:space="preserve">   Not required</w:t>
            </w:r>
          </w:p>
        </w:tc>
      </w:tr>
      <w:tr w:rsidR="00B03B72" w14:paraId="38A4F8B2" w14:textId="77777777" w:rsidTr="00714F74">
        <w:tc>
          <w:tcPr>
            <w:tcW w:w="2025" w:type="dxa"/>
            <w:vMerge/>
          </w:tcPr>
          <w:p w14:paraId="678C7F3F" w14:textId="77777777" w:rsidR="00B03B72" w:rsidRPr="00B15C69" w:rsidRDefault="00B03B72" w:rsidP="00714F74">
            <w:pPr>
              <w:pStyle w:val="TableText"/>
            </w:pPr>
          </w:p>
        </w:tc>
        <w:tc>
          <w:tcPr>
            <w:tcW w:w="2674" w:type="dxa"/>
          </w:tcPr>
          <w:p w14:paraId="13FA83C2" w14:textId="77777777" w:rsidR="00B03B72" w:rsidRPr="00B15C69" w:rsidRDefault="00B03B72" w:rsidP="00714F74">
            <w:pPr>
              <w:pStyle w:val="TableText"/>
            </w:pPr>
            <w:r w:rsidRPr="00B15C69">
              <w:t xml:space="preserve">Properly made </w:t>
            </w:r>
          </w:p>
        </w:tc>
        <w:tc>
          <w:tcPr>
            <w:tcW w:w="5495" w:type="dxa"/>
          </w:tcPr>
          <w:p w14:paraId="0C9D6439" w14:textId="77777777" w:rsidR="00B03B72" w:rsidRPr="00B15C69" w:rsidRDefault="00547ACF" w:rsidP="00714F74">
            <w:pPr>
              <w:pStyle w:val="TableText"/>
            </w:pPr>
            <w:sdt>
              <w:sdtPr>
                <w:id w:val="511417631"/>
                <w14:checkbox>
                  <w14:checked w14:val="0"/>
                  <w14:checkedState w14:val="2612" w14:font="MS Gothic"/>
                  <w14:uncheckedState w14:val="2610" w14:font="MS Gothic"/>
                </w14:checkbox>
              </w:sdtPr>
              <w:sdtEndPr/>
              <w:sdtContent>
                <w:r w:rsidR="00B03B72">
                  <w:rPr>
                    <w:rFonts w:ascii="MS Gothic" w:eastAsia="MS Gothic" w:hAnsi="MS Gothic" w:hint="eastAsia"/>
                  </w:rPr>
                  <w:t>☐</w:t>
                </w:r>
              </w:sdtContent>
            </w:sdt>
            <w:r w:rsidR="00B03B72" w:rsidRPr="00B15C69">
              <w:t xml:space="preserve">  Yes </w:t>
            </w:r>
            <w:r w:rsidR="00B03B72" w:rsidRPr="00B15C69">
              <w:tab/>
              <w:t xml:space="preserve">    </w:t>
            </w:r>
            <w:sdt>
              <w:sdtPr>
                <w:id w:val="-550381937"/>
                <w14:checkbox>
                  <w14:checked w14:val="0"/>
                  <w14:checkedState w14:val="2612" w14:font="MS Gothic"/>
                  <w14:uncheckedState w14:val="2610" w14:font="MS Gothic"/>
                </w14:checkbox>
              </w:sdtPr>
              <w:sdtEndPr/>
              <w:sdtContent>
                <w:r w:rsidR="00B03B72">
                  <w:rPr>
                    <w:rFonts w:ascii="MS Gothic" w:eastAsia="MS Gothic" w:hAnsi="MS Gothic" w:hint="eastAsia"/>
                  </w:rPr>
                  <w:t>☐</w:t>
                </w:r>
              </w:sdtContent>
            </w:sdt>
            <w:r w:rsidR="00B03B72" w:rsidRPr="00B15C69">
              <w:t xml:space="preserve">  No</w:t>
            </w:r>
          </w:p>
          <w:p w14:paraId="0D1AA1C5" w14:textId="77777777" w:rsidR="00B03B72" w:rsidRPr="00B15C69" w:rsidRDefault="00B03B72" w:rsidP="00714F74">
            <w:pPr>
              <w:pStyle w:val="TableText"/>
            </w:pPr>
          </w:p>
          <w:p w14:paraId="51BCCBD8" w14:textId="77777777" w:rsidR="00B03B72" w:rsidRPr="00B15C69" w:rsidRDefault="00B03B72" w:rsidP="00714F74">
            <w:pPr>
              <w:pStyle w:val="TableText"/>
            </w:pPr>
            <w:r w:rsidRPr="00B15C69">
              <w:t xml:space="preserve">Notes: </w:t>
            </w:r>
          </w:p>
          <w:p w14:paraId="52E51009" w14:textId="77777777" w:rsidR="00B03B72" w:rsidRPr="00B15C69" w:rsidRDefault="00B03B72" w:rsidP="00714F74">
            <w:pPr>
              <w:pStyle w:val="TableText"/>
            </w:pPr>
          </w:p>
        </w:tc>
      </w:tr>
      <w:tr w:rsidR="00B03B72" w14:paraId="3B772C44" w14:textId="77777777" w:rsidTr="00714F74">
        <w:tc>
          <w:tcPr>
            <w:tcW w:w="2025" w:type="dxa"/>
            <w:vMerge/>
          </w:tcPr>
          <w:p w14:paraId="2BE58CD2" w14:textId="77777777" w:rsidR="00B03B72" w:rsidRPr="00B15C69" w:rsidRDefault="00B03B72" w:rsidP="00714F74">
            <w:pPr>
              <w:pStyle w:val="TableText"/>
            </w:pPr>
          </w:p>
        </w:tc>
        <w:tc>
          <w:tcPr>
            <w:tcW w:w="2674" w:type="dxa"/>
          </w:tcPr>
          <w:p w14:paraId="20582B0F" w14:textId="77777777" w:rsidR="00B03B72" w:rsidRPr="00B15C69" w:rsidRDefault="00B03B72" w:rsidP="00714F74">
            <w:pPr>
              <w:pStyle w:val="TableText"/>
            </w:pPr>
            <w:r>
              <w:t>R</w:t>
            </w:r>
            <w:r w:rsidRPr="00B15C69">
              <w:t>eference number</w:t>
            </w:r>
          </w:p>
        </w:tc>
        <w:tc>
          <w:tcPr>
            <w:tcW w:w="5495" w:type="dxa"/>
          </w:tcPr>
          <w:p w14:paraId="71789EF6" w14:textId="77777777" w:rsidR="00B03B72" w:rsidRPr="00B15C69" w:rsidRDefault="00B03B72" w:rsidP="00714F74">
            <w:pPr>
              <w:pStyle w:val="TableText"/>
            </w:pPr>
          </w:p>
        </w:tc>
      </w:tr>
      <w:tr w:rsidR="00B03B72" w14:paraId="06BC9324" w14:textId="77777777" w:rsidTr="00714F74">
        <w:tc>
          <w:tcPr>
            <w:tcW w:w="2025" w:type="dxa"/>
            <w:vMerge/>
          </w:tcPr>
          <w:p w14:paraId="65EA11EE" w14:textId="77777777" w:rsidR="00B03B72" w:rsidRPr="00B15C69" w:rsidRDefault="00B03B72" w:rsidP="00714F74">
            <w:pPr>
              <w:pStyle w:val="TableText"/>
            </w:pPr>
          </w:p>
        </w:tc>
        <w:tc>
          <w:tcPr>
            <w:tcW w:w="2674" w:type="dxa"/>
          </w:tcPr>
          <w:p w14:paraId="5FBEC082" w14:textId="77777777" w:rsidR="00B03B72" w:rsidRPr="00B15C69" w:rsidRDefault="00B03B72" w:rsidP="00714F74">
            <w:pPr>
              <w:pStyle w:val="TableText"/>
            </w:pPr>
            <w:r w:rsidRPr="00B15C69">
              <w:t>Source number</w:t>
            </w:r>
          </w:p>
        </w:tc>
        <w:tc>
          <w:tcPr>
            <w:tcW w:w="5495" w:type="dxa"/>
          </w:tcPr>
          <w:p w14:paraId="33EC2E64" w14:textId="77777777" w:rsidR="00B03B72" w:rsidRPr="00B15C69" w:rsidRDefault="00B03B72" w:rsidP="00714F74">
            <w:pPr>
              <w:pStyle w:val="TableText"/>
            </w:pPr>
          </w:p>
        </w:tc>
      </w:tr>
    </w:tbl>
    <w:p w14:paraId="4AAD3FC0" w14:textId="5F4AFF78" w:rsidR="00014F36" w:rsidRPr="00E648AD" w:rsidRDefault="00014F36" w:rsidP="00E648AD"/>
    <w:sectPr w:rsidR="00014F36" w:rsidRPr="00E648AD" w:rsidSect="006400A2">
      <w:headerReference w:type="default" r:id="rId14"/>
      <w:footerReference w:type="default" r:id="rId15"/>
      <w:footerReference w:type="first" r:id="rId16"/>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9183"/>
      <w:gridCol w:w="1021"/>
    </w:tblGrid>
    <w:tr w:rsidR="006E1C76" w:rsidRPr="00246A90" w14:paraId="6F3AB80E" w14:textId="77777777" w:rsidTr="00A55558">
      <w:tc>
        <w:tcPr>
          <w:tcW w:w="9184" w:type="dxa"/>
        </w:tcPr>
        <w:p w14:paraId="5FA6F382" w14:textId="5AE42AAD" w:rsidR="006E1C76" w:rsidRPr="00246A90" w:rsidRDefault="00547ACF" w:rsidP="005E37BE">
          <w:pPr>
            <w:pStyle w:val="Footer"/>
            <w:rPr>
              <w:sz w:val="18"/>
              <w:szCs w:val="18"/>
            </w:rPr>
          </w:pPr>
          <w:sdt>
            <w:sdtPr>
              <w:rPr>
                <w:b/>
                <w:sz w:val="18"/>
                <w:szCs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rPr>
            </w:sdtEndPr>
            <w:sdtContent>
              <w:r w:rsidR="00066A9E" w:rsidRPr="00246A90">
                <w:rPr>
                  <w:b/>
                  <w:sz w:val="18"/>
                  <w:szCs w:val="18"/>
                </w:rPr>
                <w:t>SDA application for operational work</w:t>
              </w:r>
            </w:sdtContent>
          </w:sdt>
          <w:r w:rsidR="006E1C76" w:rsidRPr="00246A90">
            <w:rPr>
              <w:b/>
              <w:sz w:val="18"/>
              <w:szCs w:val="18"/>
            </w:rPr>
            <w:t xml:space="preserve"> </w:t>
          </w:r>
          <w:r w:rsidR="005E37BE">
            <w:rPr>
              <w:b/>
              <w:sz w:val="18"/>
              <w:szCs w:val="18"/>
            </w:rPr>
            <w:t xml:space="preserve">I  </w:t>
          </w: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066A9E" w:rsidRPr="00246A90">
                <w:rPr>
                  <w:sz w:val="18"/>
                  <w:szCs w:val="18"/>
                </w:rPr>
                <w:t>Cairns South State Development Area</w:t>
              </w:r>
            </w:sdtContent>
          </w:sdt>
        </w:p>
      </w:tc>
      <w:tc>
        <w:tcPr>
          <w:tcW w:w="1021" w:type="dxa"/>
        </w:tcPr>
        <w:p w14:paraId="22D8B8EA" w14:textId="77777777" w:rsidR="006E1C76" w:rsidRPr="00246A90" w:rsidRDefault="006E1C76" w:rsidP="006E1C76">
          <w:pPr>
            <w:pStyle w:val="Footer"/>
            <w:jc w:val="right"/>
            <w:rPr>
              <w:sz w:val="18"/>
              <w:szCs w:val="18"/>
            </w:rPr>
          </w:pPr>
          <w:r w:rsidRPr="00246A90">
            <w:rPr>
              <w:sz w:val="18"/>
              <w:szCs w:val="18"/>
            </w:rPr>
            <w:fldChar w:fldCharType="begin"/>
          </w:r>
          <w:r w:rsidRPr="00246A90">
            <w:rPr>
              <w:sz w:val="18"/>
              <w:szCs w:val="18"/>
            </w:rPr>
            <w:instrText xml:space="preserve"> PAGE   \* MERGEFORMAT </w:instrText>
          </w:r>
          <w:r w:rsidRPr="00246A90">
            <w:rPr>
              <w:sz w:val="18"/>
              <w:szCs w:val="18"/>
            </w:rPr>
            <w:fldChar w:fldCharType="separate"/>
          </w:r>
          <w:r w:rsidRPr="00246A90">
            <w:rPr>
              <w:noProof/>
              <w:sz w:val="18"/>
              <w:szCs w:val="18"/>
            </w:rPr>
            <w:t>1</w:t>
          </w:r>
          <w:r w:rsidRPr="00246A90">
            <w:rPr>
              <w:noProof/>
              <w:sz w:val="18"/>
              <w:szCs w:val="18"/>
            </w:rPr>
            <w:fldChar w:fldCharType="end"/>
          </w:r>
        </w:p>
      </w:tc>
    </w:tr>
  </w:tbl>
  <w:p w14:paraId="45D10B09" w14:textId="77777777" w:rsidR="00574327" w:rsidRPr="00246A90" w:rsidRDefault="00574327" w:rsidP="00D342A1">
    <w:pP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49763439"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F27DF"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04E3"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CCB6C94"/>
    <w:multiLevelType w:val="hybridMultilevel"/>
    <w:tmpl w:val="80D031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4"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10"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4" w15:restartNumberingAfterBreak="0">
    <w:nsid w:val="3F8A628F"/>
    <w:multiLevelType w:val="multilevel"/>
    <w:tmpl w:val="1D4892C8"/>
    <w:numStyleLink w:val="ListTOR"/>
  </w:abstractNum>
  <w:abstractNum w:abstractNumId="15" w15:restartNumberingAfterBreak="0">
    <w:nsid w:val="48A8241E"/>
    <w:multiLevelType w:val="multilevel"/>
    <w:tmpl w:val="730852DC"/>
    <w:numStyleLink w:val="ListParagraph"/>
  </w:abstractNum>
  <w:abstractNum w:abstractNumId="16" w15:restartNumberingAfterBreak="0">
    <w:nsid w:val="4F646A24"/>
    <w:multiLevelType w:val="multilevel"/>
    <w:tmpl w:val="3F7C0DD2"/>
    <w:numStyleLink w:val="ListRecommendations"/>
  </w:abstractNum>
  <w:abstractNum w:abstractNumId="17" w15:restartNumberingAfterBreak="0">
    <w:nsid w:val="58B42D27"/>
    <w:multiLevelType w:val="multilevel"/>
    <w:tmpl w:val="4A6C70C4"/>
    <w:numStyleLink w:val="ListTableNumber"/>
  </w:abstractNum>
  <w:abstractNum w:abstractNumId="18"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9" w15:restartNumberingAfterBreak="0">
    <w:nsid w:val="68990ABE"/>
    <w:multiLevelType w:val="multilevel"/>
    <w:tmpl w:val="0BE474A2"/>
    <w:numStyleLink w:val="ListSchedules"/>
  </w:abstractNum>
  <w:abstractNum w:abstractNumId="20"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9"/>
  </w:num>
  <w:num w:numId="2" w16cid:durableId="722144183">
    <w:abstractNumId w:val="19"/>
  </w:num>
  <w:num w:numId="3" w16cid:durableId="1305433010">
    <w:abstractNumId w:val="4"/>
  </w:num>
  <w:num w:numId="4" w16cid:durableId="1508592704">
    <w:abstractNumId w:val="3"/>
  </w:num>
  <w:num w:numId="5" w16cid:durableId="161894885">
    <w:abstractNumId w:val="0"/>
  </w:num>
  <w:num w:numId="6" w16cid:durableId="345598234">
    <w:abstractNumId w:val="8"/>
  </w:num>
  <w:num w:numId="7" w16cid:durableId="620768287">
    <w:abstractNumId w:val="21"/>
  </w:num>
  <w:num w:numId="8" w16cid:durableId="635179185">
    <w:abstractNumId w:val="5"/>
  </w:num>
  <w:num w:numId="9" w16cid:durableId="1945333812">
    <w:abstractNumId w:val="7"/>
  </w:num>
  <w:num w:numId="10" w16cid:durableId="231936895">
    <w:abstractNumId w:val="6"/>
  </w:num>
  <w:num w:numId="11" w16cid:durableId="16086485">
    <w:abstractNumId w:val="13"/>
  </w:num>
  <w:num w:numId="12" w16cid:durableId="308746960">
    <w:abstractNumId w:val="1"/>
  </w:num>
  <w:num w:numId="13" w16cid:durableId="1761177426">
    <w:abstractNumId w:val="12"/>
  </w:num>
  <w:num w:numId="14" w16cid:durableId="1947541567">
    <w:abstractNumId w:val="10"/>
  </w:num>
  <w:num w:numId="15" w16cid:durableId="729033056">
    <w:abstractNumId w:val="11"/>
  </w:num>
  <w:num w:numId="16" w16cid:durableId="1381435223">
    <w:abstractNumId w:val="20"/>
  </w:num>
  <w:num w:numId="17" w16cid:durableId="1588228162">
    <w:abstractNumId w:val="16"/>
  </w:num>
  <w:num w:numId="18" w16cid:durableId="1293051842">
    <w:abstractNumId w:val="10"/>
  </w:num>
  <w:num w:numId="19" w16cid:durableId="910235858">
    <w:abstractNumId w:val="17"/>
  </w:num>
  <w:num w:numId="20" w16cid:durableId="1178621109">
    <w:abstractNumId w:val="14"/>
  </w:num>
  <w:num w:numId="21" w16cid:durableId="821854058">
    <w:abstractNumId w:val="15"/>
  </w:num>
  <w:num w:numId="22" w16cid:durableId="576786390">
    <w:abstractNumId w:val="15"/>
  </w:num>
  <w:num w:numId="23" w16cid:durableId="578713711">
    <w:abstractNumId w:val="15"/>
  </w:num>
  <w:num w:numId="24" w16cid:durableId="1634093452">
    <w:abstractNumId w:val="15"/>
  </w:num>
  <w:num w:numId="25" w16cid:durableId="1796674145">
    <w:abstractNumId w:val="15"/>
  </w:num>
  <w:num w:numId="26" w16cid:durableId="1706832066">
    <w:abstractNumId w:val="13"/>
  </w:num>
  <w:num w:numId="27" w16cid:durableId="106580488">
    <w:abstractNumId w:val="1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9891697">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129BA"/>
    <w:rsid w:val="00014F36"/>
    <w:rsid w:val="00022425"/>
    <w:rsid w:val="000319A2"/>
    <w:rsid w:val="00033144"/>
    <w:rsid w:val="00040B13"/>
    <w:rsid w:val="0004178F"/>
    <w:rsid w:val="000542C6"/>
    <w:rsid w:val="00066A9E"/>
    <w:rsid w:val="00090399"/>
    <w:rsid w:val="000B6FE5"/>
    <w:rsid w:val="000C7101"/>
    <w:rsid w:val="000F2A71"/>
    <w:rsid w:val="000F3D06"/>
    <w:rsid w:val="00104C68"/>
    <w:rsid w:val="0011100A"/>
    <w:rsid w:val="00115B90"/>
    <w:rsid w:val="00116E56"/>
    <w:rsid w:val="001273E5"/>
    <w:rsid w:val="001311DD"/>
    <w:rsid w:val="0014135A"/>
    <w:rsid w:val="00145668"/>
    <w:rsid w:val="001647C5"/>
    <w:rsid w:val="00174BDB"/>
    <w:rsid w:val="00180E5B"/>
    <w:rsid w:val="00194659"/>
    <w:rsid w:val="00196C64"/>
    <w:rsid w:val="001D3E06"/>
    <w:rsid w:val="001E3B79"/>
    <w:rsid w:val="001E544B"/>
    <w:rsid w:val="001F0C20"/>
    <w:rsid w:val="00200C73"/>
    <w:rsid w:val="00215F72"/>
    <w:rsid w:val="00236252"/>
    <w:rsid w:val="00241ABB"/>
    <w:rsid w:val="00243CC5"/>
    <w:rsid w:val="00246A90"/>
    <w:rsid w:val="00246CE6"/>
    <w:rsid w:val="00251C34"/>
    <w:rsid w:val="002814B8"/>
    <w:rsid w:val="002C715F"/>
    <w:rsid w:val="002E496D"/>
    <w:rsid w:val="002E73E2"/>
    <w:rsid w:val="002F612F"/>
    <w:rsid w:val="00301E18"/>
    <w:rsid w:val="00302382"/>
    <w:rsid w:val="003043C6"/>
    <w:rsid w:val="0035730D"/>
    <w:rsid w:val="00375601"/>
    <w:rsid w:val="00393D7B"/>
    <w:rsid w:val="00395CC2"/>
    <w:rsid w:val="003A0096"/>
    <w:rsid w:val="00404FE6"/>
    <w:rsid w:val="00411753"/>
    <w:rsid w:val="004256AC"/>
    <w:rsid w:val="004440DC"/>
    <w:rsid w:val="00445424"/>
    <w:rsid w:val="00445521"/>
    <w:rsid w:val="00467113"/>
    <w:rsid w:val="00477886"/>
    <w:rsid w:val="004B147B"/>
    <w:rsid w:val="004D7CE3"/>
    <w:rsid w:val="00515FA0"/>
    <w:rsid w:val="005215A2"/>
    <w:rsid w:val="005263A7"/>
    <w:rsid w:val="005276CD"/>
    <w:rsid w:val="005331A7"/>
    <w:rsid w:val="005349DA"/>
    <w:rsid w:val="00547ACF"/>
    <w:rsid w:val="00574327"/>
    <w:rsid w:val="005920EA"/>
    <w:rsid w:val="005B54F0"/>
    <w:rsid w:val="005D0167"/>
    <w:rsid w:val="005D4704"/>
    <w:rsid w:val="005E37BE"/>
    <w:rsid w:val="005E7363"/>
    <w:rsid w:val="005F48AF"/>
    <w:rsid w:val="00603769"/>
    <w:rsid w:val="00635418"/>
    <w:rsid w:val="006400A2"/>
    <w:rsid w:val="00670B05"/>
    <w:rsid w:val="00676CA9"/>
    <w:rsid w:val="00684FEA"/>
    <w:rsid w:val="00687CE0"/>
    <w:rsid w:val="006A23B4"/>
    <w:rsid w:val="006A389E"/>
    <w:rsid w:val="006C0E44"/>
    <w:rsid w:val="006C4599"/>
    <w:rsid w:val="006D1D4A"/>
    <w:rsid w:val="006E1C76"/>
    <w:rsid w:val="006E2389"/>
    <w:rsid w:val="006F0A0D"/>
    <w:rsid w:val="00702C9E"/>
    <w:rsid w:val="00704719"/>
    <w:rsid w:val="007078C8"/>
    <w:rsid w:val="0074034B"/>
    <w:rsid w:val="00740F38"/>
    <w:rsid w:val="007735FA"/>
    <w:rsid w:val="007807E1"/>
    <w:rsid w:val="007B215D"/>
    <w:rsid w:val="007B56B4"/>
    <w:rsid w:val="007C2686"/>
    <w:rsid w:val="007C38B8"/>
    <w:rsid w:val="007E73A3"/>
    <w:rsid w:val="007F5557"/>
    <w:rsid w:val="0080160F"/>
    <w:rsid w:val="00804CDE"/>
    <w:rsid w:val="00834296"/>
    <w:rsid w:val="0086012B"/>
    <w:rsid w:val="00862690"/>
    <w:rsid w:val="008627F9"/>
    <w:rsid w:val="00863BE8"/>
    <w:rsid w:val="00874292"/>
    <w:rsid w:val="008764C0"/>
    <w:rsid w:val="00895469"/>
    <w:rsid w:val="00896EF3"/>
    <w:rsid w:val="008A4FC4"/>
    <w:rsid w:val="00904157"/>
    <w:rsid w:val="0092079C"/>
    <w:rsid w:val="0095799E"/>
    <w:rsid w:val="00975A2D"/>
    <w:rsid w:val="00975C23"/>
    <w:rsid w:val="00991FA5"/>
    <w:rsid w:val="00992694"/>
    <w:rsid w:val="0099671A"/>
    <w:rsid w:val="009976BE"/>
    <w:rsid w:val="009D28D1"/>
    <w:rsid w:val="009D6143"/>
    <w:rsid w:val="009E6379"/>
    <w:rsid w:val="009F153E"/>
    <w:rsid w:val="009F3881"/>
    <w:rsid w:val="009F5479"/>
    <w:rsid w:val="00A15BA2"/>
    <w:rsid w:val="00A34437"/>
    <w:rsid w:val="00A34A15"/>
    <w:rsid w:val="00A51089"/>
    <w:rsid w:val="00A529B6"/>
    <w:rsid w:val="00A55558"/>
    <w:rsid w:val="00A55B40"/>
    <w:rsid w:val="00A61843"/>
    <w:rsid w:val="00A7092E"/>
    <w:rsid w:val="00A738F7"/>
    <w:rsid w:val="00A82E64"/>
    <w:rsid w:val="00AA27EF"/>
    <w:rsid w:val="00AA7934"/>
    <w:rsid w:val="00AC3AFE"/>
    <w:rsid w:val="00AE3739"/>
    <w:rsid w:val="00AE741F"/>
    <w:rsid w:val="00B0186E"/>
    <w:rsid w:val="00B01948"/>
    <w:rsid w:val="00B025B0"/>
    <w:rsid w:val="00B03B72"/>
    <w:rsid w:val="00B03D47"/>
    <w:rsid w:val="00B26CD8"/>
    <w:rsid w:val="00B27CD8"/>
    <w:rsid w:val="00B36A6A"/>
    <w:rsid w:val="00B5086F"/>
    <w:rsid w:val="00B71544"/>
    <w:rsid w:val="00B742E4"/>
    <w:rsid w:val="00B8053E"/>
    <w:rsid w:val="00B933B3"/>
    <w:rsid w:val="00B96BBA"/>
    <w:rsid w:val="00BB1C3C"/>
    <w:rsid w:val="00BC0E71"/>
    <w:rsid w:val="00BE33AD"/>
    <w:rsid w:val="00BF4DA2"/>
    <w:rsid w:val="00C001E3"/>
    <w:rsid w:val="00C0220F"/>
    <w:rsid w:val="00C045AB"/>
    <w:rsid w:val="00C07167"/>
    <w:rsid w:val="00C14F92"/>
    <w:rsid w:val="00C20C17"/>
    <w:rsid w:val="00C3133D"/>
    <w:rsid w:val="00C336B5"/>
    <w:rsid w:val="00C33B32"/>
    <w:rsid w:val="00C43F05"/>
    <w:rsid w:val="00C922D0"/>
    <w:rsid w:val="00CA5284"/>
    <w:rsid w:val="00CB0E0C"/>
    <w:rsid w:val="00CC00E3"/>
    <w:rsid w:val="00CD6C1F"/>
    <w:rsid w:val="00CE1D54"/>
    <w:rsid w:val="00D144DA"/>
    <w:rsid w:val="00D23907"/>
    <w:rsid w:val="00D23AD9"/>
    <w:rsid w:val="00D25A88"/>
    <w:rsid w:val="00D26F8A"/>
    <w:rsid w:val="00D31BF0"/>
    <w:rsid w:val="00D342A1"/>
    <w:rsid w:val="00D67FCC"/>
    <w:rsid w:val="00D7694B"/>
    <w:rsid w:val="00D959D1"/>
    <w:rsid w:val="00DD0AFE"/>
    <w:rsid w:val="00DD3431"/>
    <w:rsid w:val="00DE312A"/>
    <w:rsid w:val="00DE692B"/>
    <w:rsid w:val="00DF4EFF"/>
    <w:rsid w:val="00E033DF"/>
    <w:rsid w:val="00E22728"/>
    <w:rsid w:val="00E26F06"/>
    <w:rsid w:val="00E648AD"/>
    <w:rsid w:val="00E87A8D"/>
    <w:rsid w:val="00E90032"/>
    <w:rsid w:val="00E93EB0"/>
    <w:rsid w:val="00ED7D6B"/>
    <w:rsid w:val="00EE27AE"/>
    <w:rsid w:val="00EF66CB"/>
    <w:rsid w:val="00F34109"/>
    <w:rsid w:val="00F511FA"/>
    <w:rsid w:val="00F77F64"/>
    <w:rsid w:val="00F807BE"/>
    <w:rsid w:val="00F9070E"/>
    <w:rsid w:val="00F91ABB"/>
    <w:rsid w:val="00FB687E"/>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3BBE4599-D7F6-43D1-860C-663C8BF8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 w:type="character" w:styleId="CommentReference">
    <w:name w:val="annotation reference"/>
    <w:basedOn w:val="DefaultParagraphFont"/>
    <w:unhideWhenUsed/>
    <w:rsid w:val="00B0194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ordinatorgeneral.qld.gov.au/sda" TargetMode="External"/><Relationship Id="rId18"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mailto:sdainfo@coordinatorgeneral.qld.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dainfo@coordinatorgeneral.qld.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oordinatorgeneral.qld.gov.au/sd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11100A"/>
    <w:rsid w:val="004D7CE3"/>
    <w:rsid w:val="00543B6D"/>
    <w:rsid w:val="00603F38"/>
    <w:rsid w:val="006F0A0D"/>
    <w:rsid w:val="008B725C"/>
    <w:rsid w:val="00B71544"/>
    <w:rsid w:val="00D25A88"/>
    <w:rsid w:val="00E45633"/>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5633"/>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a71fb2e6360caa7a25b47ef9d97cb91e">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dad85ec895262224eb9fa4da579bb385"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customXml/itemProps3.xml><?xml version="1.0" encoding="utf-8"?>
<ds:datastoreItem xmlns:ds="http://schemas.openxmlformats.org/officeDocument/2006/customXml" ds:itemID="{0D1B48D8-AC27-4E0C-8AC3-9F1DE9F47572}"/>
</file>

<file path=customXml/itemProps4.xml><?xml version="1.0" encoding="utf-8"?>
<ds:datastoreItem xmlns:ds="http://schemas.openxmlformats.org/officeDocument/2006/customXml" ds:itemID="{746EE706-75B4-482D-A113-5C3EEB8B87FF}"/>
</file>

<file path=customXml/itemProps5.xml><?xml version="1.0" encoding="utf-8"?>
<ds:datastoreItem xmlns:ds="http://schemas.openxmlformats.org/officeDocument/2006/customXml" ds:itemID="{CD6D8051-247F-4FC5-AE45-A0CF49E50222}"/>
</file>

<file path=docProps/app.xml><?xml version="1.0" encoding="utf-8"?>
<Properties xmlns="http://schemas.openxmlformats.org/officeDocument/2006/extended-properties" xmlns:vt="http://schemas.openxmlformats.org/officeDocument/2006/docPropsVTypes">
  <Template>Short Publication (one column)</Template>
  <TotalTime>0</TotalTime>
  <Pages>6</Pages>
  <Words>1436</Words>
  <Characters>7701</Characters>
  <Application>Microsoft Office Word</Application>
  <DocSecurity>0</DocSecurity>
  <Lines>275</Lines>
  <Paragraphs>160</Paragraphs>
  <ScaleCrop>false</ScaleCrop>
  <HeadingPairs>
    <vt:vector size="2" baseType="variant">
      <vt:variant>
        <vt:lpstr>Title</vt:lpstr>
      </vt:variant>
      <vt:variant>
        <vt:i4>1</vt:i4>
      </vt:variant>
    </vt:vector>
  </HeadingPairs>
  <TitlesOfParts>
    <vt:vector size="1" baseType="lpstr">
      <vt:lpstr>SDA application for operational work</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SDA application for operational work</dc:title>
  <dc:subject>Cairns South State Development Area</dc:subject>
  <cp:keywords/>
  <dc:description/>
  <cp:lastPrinted>2019-08-28T04:18:00Z</cp:lastPrinted>
  <dcterms:created xsi:type="dcterms:W3CDTF">2025-11-13T03:10:00Z</dcterms:created>
  <dcterms:modified xsi:type="dcterms:W3CDTF">2025-12-15T05:07:00Z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y fmtid="{D5CDD505-2E9C-101B-9397-08002B2CF9AE}" pid="3" name="ContentTypeId">
    <vt:lpwstr>0x010100E873B247D4CC2042BA9B433B79F9B2B6</vt:lpwstr>
  </property>
</Properties>
</file>